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016"/>
      </w:tblGrid>
      <w:tr w:rsidR="002110AD" w14:paraId="68BD334C" w14:textId="77777777" w:rsidTr="002110AD">
        <w:tc>
          <w:tcPr>
            <w:tcW w:w="9016" w:type="dxa"/>
            <w:shd w:val="clear" w:color="auto" w:fill="DAE9F7" w:themeFill="text2" w:themeFillTint="1A"/>
          </w:tcPr>
          <w:p w14:paraId="157A64E6" w14:textId="30736751" w:rsidR="006E78E0" w:rsidRDefault="002110AD" w:rsidP="002110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166F6E">
              <w:rPr>
                <w:sz w:val="20"/>
                <w:szCs w:val="20"/>
              </w:rPr>
              <w:t xml:space="preserve">This template has been developed by the </w:t>
            </w:r>
            <w:hyperlink r:id="rId12" w:history="1">
              <w:r w:rsidRPr="00B62337">
                <w:rPr>
                  <w:rStyle w:val="Hyperlink"/>
                  <w:sz w:val="20"/>
                  <w:szCs w:val="20"/>
                </w:rPr>
                <w:t>Victorian Legal Services Board and Commissioner</w:t>
              </w:r>
            </w:hyperlink>
            <w:r w:rsidRPr="00166F6E">
              <w:rPr>
                <w:sz w:val="20"/>
                <w:szCs w:val="20"/>
              </w:rPr>
              <w:t xml:space="preserve"> to assist Victorian </w:t>
            </w:r>
            <w:r w:rsidR="006E78E0">
              <w:rPr>
                <w:sz w:val="20"/>
                <w:szCs w:val="20"/>
              </w:rPr>
              <w:t>solicitors</w:t>
            </w:r>
            <w:r w:rsidRPr="00166F6E">
              <w:rPr>
                <w:sz w:val="20"/>
                <w:szCs w:val="20"/>
              </w:rPr>
              <w:t xml:space="preserve"> practising criminal law to effectively assess and manage conflicts of interest.</w:t>
            </w:r>
            <w:r>
              <w:rPr>
                <w:sz w:val="20"/>
                <w:szCs w:val="20"/>
              </w:rPr>
              <w:t xml:space="preserve"> </w:t>
            </w:r>
            <w:r w:rsidRPr="00166F6E">
              <w:rPr>
                <w:sz w:val="20"/>
                <w:szCs w:val="20"/>
              </w:rPr>
              <w:t>Law practices can adapt this template to meet their needs, including putting it onto their practice letterhead.</w:t>
            </w:r>
          </w:p>
          <w:p w14:paraId="50AA45A3" w14:textId="77777777" w:rsidR="006E78E0" w:rsidRDefault="006E78E0" w:rsidP="002110AD">
            <w:pPr>
              <w:rPr>
                <w:sz w:val="20"/>
                <w:szCs w:val="20"/>
              </w:rPr>
            </w:pPr>
          </w:p>
          <w:p w14:paraId="1E781758" w14:textId="194E65C5" w:rsidR="002110AD" w:rsidRDefault="002110AD" w:rsidP="002110AD">
            <w:pPr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 xml:space="preserve">If you are proposing to act on behalf of two or more </w:t>
            </w:r>
            <w:r w:rsidR="006E78E0">
              <w:rPr>
                <w:sz w:val="20"/>
                <w:szCs w:val="20"/>
              </w:rPr>
              <w:t>clients</w:t>
            </w:r>
            <w:r w:rsidRPr="00166F6E">
              <w:rPr>
                <w:sz w:val="20"/>
                <w:szCs w:val="20"/>
              </w:rPr>
              <w:t xml:space="preserve"> in related matters, use this </w:t>
            </w:r>
            <w:r>
              <w:rPr>
                <w:sz w:val="20"/>
                <w:szCs w:val="20"/>
              </w:rPr>
              <w:t>template</w:t>
            </w:r>
            <w:r w:rsidRPr="00166F6E">
              <w:rPr>
                <w:sz w:val="20"/>
                <w:szCs w:val="20"/>
              </w:rPr>
              <w:t xml:space="preserve"> to support</w:t>
            </w:r>
            <w:r>
              <w:rPr>
                <w:sz w:val="20"/>
                <w:szCs w:val="20"/>
              </w:rPr>
              <w:t xml:space="preserve"> client</w:t>
            </w:r>
            <w:r w:rsidRPr="00166F6E">
              <w:rPr>
                <w:sz w:val="20"/>
                <w:szCs w:val="20"/>
              </w:rPr>
              <w:t xml:space="preserve"> conversations and record </w:t>
            </w:r>
            <w:r>
              <w:rPr>
                <w:sz w:val="20"/>
                <w:szCs w:val="20"/>
              </w:rPr>
              <w:t>your client’s</w:t>
            </w:r>
            <w:r w:rsidRPr="00166F6E">
              <w:rPr>
                <w:sz w:val="20"/>
                <w:szCs w:val="20"/>
              </w:rPr>
              <w:t xml:space="preserve"> informed consent</w:t>
            </w:r>
            <w:r w:rsidR="006E78E0">
              <w:rPr>
                <w:sz w:val="20"/>
                <w:szCs w:val="20"/>
              </w:rPr>
              <w:t xml:space="preserve"> where required</w:t>
            </w:r>
            <w:r w:rsidRPr="00166F6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166F6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It</w:t>
            </w:r>
            <w:r w:rsidRPr="00166F6E">
              <w:rPr>
                <w:sz w:val="20"/>
                <w:szCs w:val="20"/>
              </w:rPr>
              <w:t xml:space="preserve"> covers the key information you should provide to your client about the perceived or actual conflict of interest.</w:t>
            </w:r>
          </w:p>
          <w:p w14:paraId="07EFA9CD" w14:textId="77777777" w:rsidR="006E78E0" w:rsidRPr="00166F6E" w:rsidRDefault="006E78E0" w:rsidP="002110AD">
            <w:pPr>
              <w:rPr>
                <w:sz w:val="20"/>
                <w:szCs w:val="20"/>
              </w:rPr>
            </w:pPr>
          </w:p>
          <w:p w14:paraId="0024480A" w14:textId="77777777" w:rsidR="002110AD" w:rsidRPr="00166F6E" w:rsidRDefault="002110AD" w:rsidP="002110AD">
            <w:pPr>
              <w:rPr>
                <w:sz w:val="20"/>
                <w:szCs w:val="20"/>
              </w:rPr>
            </w:pPr>
            <w:r w:rsidRPr="00166F6E">
              <w:rPr>
                <w:b/>
                <w:bCs/>
                <w:sz w:val="20"/>
                <w:szCs w:val="20"/>
              </w:rPr>
              <w:t>How to use the form:</w:t>
            </w:r>
          </w:p>
          <w:p w14:paraId="0AEC5C89" w14:textId="77777777" w:rsidR="002110AD" w:rsidRPr="00166F6E" w:rsidRDefault="002110AD" w:rsidP="002110AD">
            <w:pPr>
              <w:numPr>
                <w:ilvl w:val="0"/>
                <w:numId w:val="9"/>
              </w:numPr>
              <w:ind w:left="714" w:hanging="357"/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>Fill out all sections of the form in as much detail as possible (separate forms must be completed for each client)</w:t>
            </w:r>
          </w:p>
          <w:p w14:paraId="28A6B064" w14:textId="77777777" w:rsidR="002110AD" w:rsidRPr="00166F6E" w:rsidRDefault="002110AD" w:rsidP="002110AD">
            <w:pPr>
              <w:numPr>
                <w:ilvl w:val="0"/>
                <w:numId w:val="9"/>
              </w:numPr>
              <w:ind w:left="714" w:hanging="357"/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>Have a discussion with your client about the conflict of interest</w:t>
            </w:r>
          </w:p>
          <w:p w14:paraId="1DC9AC29" w14:textId="77777777" w:rsidR="002110AD" w:rsidRPr="00166F6E" w:rsidRDefault="002110AD" w:rsidP="002110AD">
            <w:pPr>
              <w:numPr>
                <w:ilvl w:val="0"/>
                <w:numId w:val="9"/>
              </w:numPr>
              <w:ind w:left="714" w:hanging="357"/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 xml:space="preserve">Give them a copy of the completed assessment and consent form along with a </w:t>
            </w:r>
            <w:hyperlink r:id="rId13" w:history="1">
              <w:r w:rsidRPr="008658C3">
                <w:rPr>
                  <w:rStyle w:val="Hyperlink"/>
                  <w:sz w:val="20"/>
                  <w:szCs w:val="20"/>
                </w:rPr>
                <w:t>client note on conflicts of interest in criminal practice</w:t>
              </w:r>
            </w:hyperlink>
            <w:r w:rsidRPr="00166F6E">
              <w:rPr>
                <w:sz w:val="20"/>
                <w:szCs w:val="20"/>
              </w:rPr>
              <w:t> </w:t>
            </w:r>
          </w:p>
          <w:p w14:paraId="5CDE6231" w14:textId="77777777" w:rsidR="002110AD" w:rsidRPr="00166F6E" w:rsidRDefault="002110AD" w:rsidP="002110AD">
            <w:pPr>
              <w:numPr>
                <w:ilvl w:val="0"/>
                <w:numId w:val="9"/>
              </w:numPr>
              <w:ind w:left="714" w:hanging="357"/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>Allow them time to review the form and client note and seek their own independent advice</w:t>
            </w:r>
          </w:p>
          <w:p w14:paraId="5A69EA52" w14:textId="77777777" w:rsidR="002110AD" w:rsidRDefault="002110AD" w:rsidP="002110AD">
            <w:pPr>
              <w:numPr>
                <w:ilvl w:val="0"/>
                <w:numId w:val="9"/>
              </w:numPr>
              <w:ind w:left="714" w:hanging="357"/>
              <w:rPr>
                <w:sz w:val="20"/>
                <w:szCs w:val="20"/>
              </w:rPr>
            </w:pPr>
            <w:r w:rsidRPr="00166F6E">
              <w:rPr>
                <w:sz w:val="20"/>
                <w:szCs w:val="20"/>
              </w:rPr>
              <w:t>If they decide to provide informed content, have them sign the form.</w:t>
            </w:r>
          </w:p>
          <w:p w14:paraId="74FF0869" w14:textId="77777777" w:rsidR="00230B6D" w:rsidRDefault="00230B6D" w:rsidP="00230B6D">
            <w:pPr>
              <w:rPr>
                <w:sz w:val="20"/>
                <w:szCs w:val="20"/>
              </w:rPr>
            </w:pPr>
          </w:p>
          <w:p w14:paraId="53FF8F55" w14:textId="03790E47" w:rsidR="00230B6D" w:rsidRPr="0025650C" w:rsidRDefault="00230B6D" w:rsidP="00230B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template can be used in conjunction with the </w:t>
            </w:r>
            <w:hyperlink r:id="rId14" w:history="1">
              <w:r w:rsidRPr="00CD2DB8">
                <w:rPr>
                  <w:rStyle w:val="Hyperlink"/>
                  <w:sz w:val="20"/>
                  <w:szCs w:val="20"/>
                </w:rPr>
                <w:t>VLSB+C</w:t>
              </w:r>
              <w:r>
                <w:rPr>
                  <w:rStyle w:val="Hyperlink"/>
                  <w:sz w:val="20"/>
                  <w:szCs w:val="20"/>
                </w:rPr>
                <w:t>’</w:t>
              </w:r>
              <w:r>
                <w:rPr>
                  <w:rStyle w:val="Hyperlink"/>
                </w:rPr>
                <w:t>s</w:t>
              </w:r>
              <w:r w:rsidRPr="00CD2DB8">
                <w:rPr>
                  <w:rStyle w:val="Hyperlink"/>
                  <w:sz w:val="20"/>
                  <w:szCs w:val="20"/>
                </w:rPr>
                <w:t xml:space="preserve"> other conf</w:t>
              </w:r>
              <w:r>
                <w:rPr>
                  <w:rStyle w:val="Hyperlink"/>
                  <w:sz w:val="20"/>
                  <w:szCs w:val="20"/>
                </w:rPr>
                <w:t>l</w:t>
              </w:r>
              <w:r w:rsidRPr="00CD2DB8">
                <w:rPr>
                  <w:rStyle w:val="Hyperlink"/>
                  <w:sz w:val="20"/>
                  <w:szCs w:val="20"/>
                </w:rPr>
                <w:t>ict of interest resources</w:t>
              </w:r>
            </w:hyperlink>
            <w:r>
              <w:rPr>
                <w:sz w:val="20"/>
                <w:szCs w:val="20"/>
              </w:rPr>
              <w:t>.</w:t>
            </w:r>
          </w:p>
          <w:p w14:paraId="5DC8504B" w14:textId="77777777" w:rsidR="002110AD" w:rsidRDefault="002110AD" w:rsidP="00230B6D">
            <w:pPr>
              <w:tabs>
                <w:tab w:val="num" w:pos="720"/>
              </w:tabs>
              <w:rPr>
                <w:sz w:val="20"/>
                <w:szCs w:val="20"/>
              </w:rPr>
            </w:pPr>
          </w:p>
        </w:tc>
      </w:tr>
    </w:tbl>
    <w:p w14:paraId="6B1581D2" w14:textId="77777777" w:rsidR="002556EC" w:rsidRPr="0025650C" w:rsidRDefault="002556EC" w:rsidP="0025650C">
      <w:pPr>
        <w:spacing w:after="0"/>
        <w:rPr>
          <w:sz w:val="20"/>
          <w:szCs w:val="20"/>
        </w:rPr>
      </w:pPr>
    </w:p>
    <w:p w14:paraId="52B82348" w14:textId="72892378" w:rsidR="00656A0E" w:rsidRPr="00015B3F" w:rsidRDefault="00023631" w:rsidP="00BE2524">
      <w:pPr>
        <w:pStyle w:val="Heading1"/>
      </w:pPr>
      <w:r w:rsidRPr="00015B3F">
        <w:t>Conflict of interest client assessment and con</w:t>
      </w:r>
      <w:r w:rsidR="00B40393">
        <w:t>s</w:t>
      </w:r>
      <w:r w:rsidRPr="00015B3F">
        <w:t>ent form</w:t>
      </w:r>
    </w:p>
    <w:p w14:paraId="178A91DC" w14:textId="0DAB1F42" w:rsidR="00AF247B" w:rsidRPr="00015B3F" w:rsidRDefault="00186B57" w:rsidP="00AF247B">
      <w:pPr>
        <w:rPr>
          <w:sz w:val="22"/>
          <w:szCs w:val="22"/>
        </w:rPr>
      </w:pPr>
      <w:r w:rsidRPr="00015B3F">
        <w:rPr>
          <w:sz w:val="22"/>
          <w:szCs w:val="22"/>
        </w:rPr>
        <w:t>Complete this form when a legal practitioner proposes to act on behalf of two or more accused persons in related matters</w:t>
      </w:r>
      <w:r w:rsidR="00AF247B" w:rsidRPr="00015B3F">
        <w:rPr>
          <w:sz w:val="22"/>
          <w:szCs w:val="22"/>
        </w:rPr>
        <w:t>. Separate forms must be completed for each client.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5619"/>
      </w:tblGrid>
      <w:tr w:rsidR="00AF247B" w:rsidRPr="00015B3F" w14:paraId="3AB98B93" w14:textId="77777777" w:rsidTr="00195166">
        <w:tc>
          <w:tcPr>
            <w:tcW w:w="2122" w:type="dxa"/>
          </w:tcPr>
          <w:p w14:paraId="6670595E" w14:textId="21F545DC" w:rsidR="00AF247B" w:rsidRPr="00015B3F" w:rsidRDefault="007F5D1D" w:rsidP="00186B57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Name of </w:t>
            </w:r>
            <w:r w:rsidR="002A0E9C" w:rsidRPr="00015B3F">
              <w:rPr>
                <w:b/>
                <w:bCs/>
                <w:sz w:val="22"/>
                <w:szCs w:val="22"/>
              </w:rPr>
              <w:t>l</w:t>
            </w:r>
            <w:r w:rsidRPr="00015B3F">
              <w:rPr>
                <w:b/>
                <w:bCs/>
                <w:sz w:val="22"/>
                <w:szCs w:val="22"/>
              </w:rPr>
              <w:t xml:space="preserve">aw </w:t>
            </w:r>
            <w:r w:rsidR="002A0E9C" w:rsidRPr="00015B3F">
              <w:rPr>
                <w:b/>
                <w:bCs/>
                <w:sz w:val="22"/>
                <w:szCs w:val="22"/>
              </w:rPr>
              <w:t>p</w:t>
            </w:r>
            <w:r w:rsidRPr="00015B3F">
              <w:rPr>
                <w:b/>
                <w:bCs/>
                <w:sz w:val="22"/>
                <w:szCs w:val="22"/>
              </w:rPr>
              <w:t xml:space="preserve">ractice: </w:t>
            </w:r>
          </w:p>
        </w:tc>
        <w:sdt>
          <w:sdtPr>
            <w:rPr>
              <w:sz w:val="22"/>
              <w:szCs w:val="22"/>
            </w:rPr>
            <w:id w:val="1020744099"/>
            <w:placeholder>
              <w:docPart w:val="58655920BCF94822AF03DE12711722D1"/>
            </w:placeholder>
            <w:showingPlcHdr/>
          </w:sdtPr>
          <w:sdtContent>
            <w:tc>
              <w:tcPr>
                <w:tcW w:w="6894" w:type="dxa"/>
                <w:gridSpan w:val="2"/>
              </w:tcPr>
              <w:p w14:paraId="7F21474F" w14:textId="15B3BE5E" w:rsidR="00AF247B" w:rsidRPr="00015B3F" w:rsidRDefault="002A0E9C" w:rsidP="00186B57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AF247B" w:rsidRPr="00015B3F" w14:paraId="5F1FEA94" w14:textId="77777777" w:rsidTr="00195166">
        <w:tc>
          <w:tcPr>
            <w:tcW w:w="2122" w:type="dxa"/>
          </w:tcPr>
          <w:p w14:paraId="7B2C5333" w14:textId="0D001537" w:rsidR="00AF247B" w:rsidRPr="00015B3F" w:rsidRDefault="007F5D1D" w:rsidP="00186B57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Name of </w:t>
            </w:r>
            <w:r w:rsidR="002A0E9C" w:rsidRPr="00015B3F">
              <w:rPr>
                <w:b/>
                <w:bCs/>
                <w:sz w:val="22"/>
                <w:szCs w:val="22"/>
              </w:rPr>
              <w:t>l</w:t>
            </w:r>
            <w:r w:rsidRPr="00015B3F">
              <w:rPr>
                <w:b/>
                <w:bCs/>
                <w:sz w:val="22"/>
                <w:szCs w:val="22"/>
              </w:rPr>
              <w:t xml:space="preserve">egal </w:t>
            </w:r>
            <w:r w:rsidR="00A60EA3" w:rsidRPr="00015B3F">
              <w:rPr>
                <w:b/>
                <w:bCs/>
                <w:sz w:val="22"/>
                <w:szCs w:val="22"/>
              </w:rPr>
              <w:t>p</w:t>
            </w:r>
            <w:r w:rsidRPr="00015B3F">
              <w:rPr>
                <w:b/>
                <w:bCs/>
                <w:sz w:val="22"/>
                <w:szCs w:val="22"/>
              </w:rPr>
              <w:t xml:space="preserve">ractitioner(s) retained to act: </w:t>
            </w:r>
          </w:p>
        </w:tc>
        <w:sdt>
          <w:sdtPr>
            <w:rPr>
              <w:sz w:val="22"/>
              <w:szCs w:val="22"/>
            </w:rPr>
            <w:id w:val="-210968106"/>
            <w:placeholder>
              <w:docPart w:val="1989BD15BD084DC4A06B44CA2F44BBFE"/>
            </w:placeholder>
            <w:showingPlcHdr/>
          </w:sdtPr>
          <w:sdtContent>
            <w:tc>
              <w:tcPr>
                <w:tcW w:w="6894" w:type="dxa"/>
                <w:gridSpan w:val="2"/>
              </w:tcPr>
              <w:p w14:paraId="6E80D2B2" w14:textId="181C0584" w:rsidR="00AF247B" w:rsidRPr="00015B3F" w:rsidRDefault="002A0E9C" w:rsidP="00186B57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AF247B" w:rsidRPr="00015B3F" w14:paraId="5D078692" w14:textId="77777777" w:rsidTr="00195166">
        <w:tc>
          <w:tcPr>
            <w:tcW w:w="2122" w:type="dxa"/>
          </w:tcPr>
          <w:p w14:paraId="6677099A" w14:textId="0A30A64A" w:rsidR="00AF247B" w:rsidRPr="00015B3F" w:rsidRDefault="007F5D1D" w:rsidP="00186B57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Name of </w:t>
            </w:r>
            <w:r w:rsidR="00A60EA3" w:rsidRPr="00015B3F">
              <w:rPr>
                <w:b/>
                <w:bCs/>
                <w:sz w:val="22"/>
                <w:szCs w:val="22"/>
              </w:rPr>
              <w:t>c</w:t>
            </w:r>
            <w:r w:rsidRPr="00015B3F">
              <w:rPr>
                <w:b/>
                <w:bCs/>
                <w:sz w:val="22"/>
                <w:szCs w:val="22"/>
              </w:rPr>
              <w:t xml:space="preserve">lient: </w:t>
            </w:r>
          </w:p>
        </w:tc>
        <w:sdt>
          <w:sdtPr>
            <w:rPr>
              <w:sz w:val="22"/>
              <w:szCs w:val="22"/>
            </w:rPr>
            <w:id w:val="1119414216"/>
            <w:placeholder>
              <w:docPart w:val="3E0756B41222435B9224A15D95F822F4"/>
            </w:placeholder>
            <w:showingPlcHdr/>
          </w:sdtPr>
          <w:sdtContent>
            <w:tc>
              <w:tcPr>
                <w:tcW w:w="6894" w:type="dxa"/>
                <w:gridSpan w:val="2"/>
              </w:tcPr>
              <w:p w14:paraId="7FB850FA" w14:textId="2E48AAC6" w:rsidR="00AF247B" w:rsidRPr="00015B3F" w:rsidRDefault="002A0E9C" w:rsidP="00186B57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015B3F" w:rsidRPr="00015B3F" w14:paraId="753E1763" w14:textId="77777777">
        <w:tc>
          <w:tcPr>
            <w:tcW w:w="9016" w:type="dxa"/>
            <w:gridSpan w:val="3"/>
          </w:tcPr>
          <w:p w14:paraId="378C3DE4" w14:textId="4CE70066" w:rsidR="00015B3F" w:rsidRPr="00015B3F" w:rsidRDefault="00015B3F" w:rsidP="007F5D1D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>Matters that the legal practitioner has been retained to advise the client on:</w:t>
            </w:r>
          </w:p>
          <w:p w14:paraId="52AAC21B" w14:textId="6558B562" w:rsidR="00015B3F" w:rsidRPr="00015B3F" w:rsidRDefault="00015B3F" w:rsidP="007F5D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15B3F">
              <w:rPr>
                <w:sz w:val="20"/>
                <w:szCs w:val="20"/>
              </w:rPr>
              <w:t xml:space="preserve">learly and specifically identify all of the matters which are the subject of the </w:t>
            </w:r>
            <w:r>
              <w:rPr>
                <w:sz w:val="20"/>
                <w:szCs w:val="20"/>
              </w:rPr>
              <w:t>r</w:t>
            </w:r>
            <w:r w:rsidRPr="00015B3F">
              <w:rPr>
                <w:sz w:val="20"/>
                <w:szCs w:val="20"/>
              </w:rPr>
              <w:t>etainer and</w:t>
            </w:r>
            <w:r>
              <w:rPr>
                <w:sz w:val="20"/>
                <w:szCs w:val="20"/>
              </w:rPr>
              <w:t>,</w:t>
            </w:r>
            <w:r w:rsidRPr="00015B3F">
              <w:rPr>
                <w:sz w:val="20"/>
                <w:szCs w:val="20"/>
              </w:rPr>
              <w:t xml:space="preserve"> where possible, append </w:t>
            </w:r>
            <w:r>
              <w:rPr>
                <w:sz w:val="20"/>
                <w:szCs w:val="20"/>
              </w:rPr>
              <w:t>c</w:t>
            </w:r>
            <w:r w:rsidRPr="00015B3F">
              <w:rPr>
                <w:sz w:val="20"/>
                <w:szCs w:val="20"/>
              </w:rPr>
              <w:t xml:space="preserve">harge </w:t>
            </w:r>
            <w:r>
              <w:rPr>
                <w:sz w:val="20"/>
                <w:szCs w:val="20"/>
              </w:rPr>
              <w:t>s</w:t>
            </w:r>
            <w:r w:rsidRPr="00015B3F">
              <w:rPr>
                <w:sz w:val="20"/>
                <w:szCs w:val="20"/>
              </w:rPr>
              <w:t>heet</w:t>
            </w:r>
            <w:r>
              <w:rPr>
                <w:sz w:val="20"/>
                <w:szCs w:val="20"/>
              </w:rPr>
              <w:t>.</w:t>
            </w:r>
          </w:p>
          <w:sdt>
            <w:sdtPr>
              <w:rPr>
                <w:sz w:val="22"/>
                <w:szCs w:val="22"/>
              </w:rPr>
              <w:id w:val="-1445077225"/>
              <w:placeholder>
                <w:docPart w:val="85C2163377F14E908730A5802F909432"/>
              </w:placeholder>
              <w:showingPlcHdr/>
            </w:sdtPr>
            <w:sdtContent>
              <w:p w14:paraId="53A24DAB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 w14:paraId="22686B00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45933297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555E1570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591FE37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36B4E00A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E0067DB" w14:textId="77777777" w:rsidR="00015B3F" w:rsidRPr="00015B3F" w:rsidRDefault="00015B3F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3543631D" w14:textId="726BEB28" w:rsidR="00015B3F" w:rsidRPr="00015B3F" w:rsidRDefault="00000000" w:rsidP="00186B57">
                <w:pPr>
                  <w:rPr>
                    <w:sz w:val="22"/>
                    <w:szCs w:val="22"/>
                  </w:rPr>
                </w:pPr>
              </w:p>
            </w:sdtContent>
          </w:sdt>
        </w:tc>
      </w:tr>
      <w:tr w:rsidR="00A60EA3" w:rsidRPr="00015B3F" w14:paraId="3351998E" w14:textId="77777777">
        <w:tc>
          <w:tcPr>
            <w:tcW w:w="9016" w:type="dxa"/>
            <w:gridSpan w:val="3"/>
          </w:tcPr>
          <w:p w14:paraId="19F9E0F5" w14:textId="75E8B032" w:rsidR="00A60EA3" w:rsidRPr="00015B3F" w:rsidRDefault="00A60EA3" w:rsidP="007F5D1D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Nature of the legal services </w:t>
            </w:r>
            <w:r w:rsidR="00921543">
              <w:rPr>
                <w:b/>
                <w:bCs/>
                <w:sz w:val="22"/>
                <w:szCs w:val="22"/>
              </w:rPr>
              <w:t xml:space="preserve">that </w:t>
            </w:r>
            <w:r w:rsidR="007A2906">
              <w:rPr>
                <w:b/>
                <w:bCs/>
                <w:sz w:val="22"/>
                <w:szCs w:val="22"/>
              </w:rPr>
              <w:t xml:space="preserve">the </w:t>
            </w:r>
            <w:r w:rsidRPr="00015B3F">
              <w:rPr>
                <w:b/>
                <w:bCs/>
                <w:sz w:val="22"/>
                <w:szCs w:val="22"/>
              </w:rPr>
              <w:t xml:space="preserve">legal practitioner </w:t>
            </w:r>
            <w:r w:rsidR="00966F31">
              <w:rPr>
                <w:b/>
                <w:bCs/>
                <w:sz w:val="22"/>
                <w:szCs w:val="22"/>
              </w:rPr>
              <w:t xml:space="preserve">is providing </w:t>
            </w:r>
            <w:r w:rsidRPr="00015B3F">
              <w:rPr>
                <w:b/>
                <w:bCs/>
                <w:sz w:val="22"/>
                <w:szCs w:val="22"/>
              </w:rPr>
              <w:t xml:space="preserve">to the client: </w:t>
            </w:r>
          </w:p>
          <w:sdt>
            <w:sdtPr>
              <w:rPr>
                <w:sz w:val="22"/>
                <w:szCs w:val="22"/>
              </w:rPr>
              <w:id w:val="325485031"/>
              <w:placeholder>
                <w:docPart w:val="D36CC4C5FF584C2A9BF4B604CC55C943"/>
              </w:placeholder>
              <w:showingPlcHdr/>
            </w:sdtPr>
            <w:sdtContent>
              <w:p w14:paraId="25857785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 w14:paraId="1806AD19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41A7BFF9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5190AD73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58CBDD37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34D197EA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73006E2B" w14:textId="77777777" w:rsidR="00A60EA3" w:rsidRPr="00015B3F" w:rsidRDefault="00A60EA3" w:rsidP="00186B57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4CBA3A4" w14:textId="35675C9B" w:rsidR="00A60EA3" w:rsidRPr="00015B3F" w:rsidRDefault="00000000" w:rsidP="00186B57">
                <w:pPr>
                  <w:rPr>
                    <w:sz w:val="22"/>
                    <w:szCs w:val="22"/>
                  </w:rPr>
                </w:pPr>
              </w:p>
            </w:sdtContent>
          </w:sdt>
        </w:tc>
      </w:tr>
      <w:tr w:rsidR="002A0530" w:rsidRPr="00015B3F" w14:paraId="4C4E55F9" w14:textId="77777777" w:rsidTr="002A0530">
        <w:tc>
          <w:tcPr>
            <w:tcW w:w="3397" w:type="dxa"/>
            <w:gridSpan w:val="2"/>
          </w:tcPr>
          <w:p w14:paraId="5D8B47D1" w14:textId="77777777" w:rsidR="002A0530" w:rsidRPr="00015B3F" w:rsidRDefault="002A0530">
            <w:pPr>
              <w:rPr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lastRenderedPageBreak/>
              <w:t xml:space="preserve">Name(s) of co-accused/s </w:t>
            </w:r>
            <w:r>
              <w:rPr>
                <w:b/>
                <w:bCs/>
                <w:sz w:val="22"/>
                <w:szCs w:val="22"/>
              </w:rPr>
              <w:t>who</w:t>
            </w:r>
            <w:r w:rsidRPr="00015B3F">
              <w:rPr>
                <w:b/>
                <w:bCs/>
                <w:sz w:val="22"/>
                <w:szCs w:val="22"/>
              </w:rPr>
              <w:t xml:space="preserve"> the legal practitioner proposes to </w:t>
            </w:r>
            <w:r>
              <w:rPr>
                <w:b/>
                <w:bCs/>
                <w:sz w:val="22"/>
                <w:szCs w:val="22"/>
              </w:rPr>
              <w:t xml:space="preserve">also </w:t>
            </w:r>
            <w:r w:rsidRPr="00015B3F">
              <w:rPr>
                <w:b/>
                <w:bCs/>
                <w:sz w:val="22"/>
                <w:szCs w:val="22"/>
              </w:rPr>
              <w:t>act</w:t>
            </w:r>
            <w:r>
              <w:rPr>
                <w:b/>
                <w:bCs/>
                <w:sz w:val="22"/>
                <w:szCs w:val="22"/>
              </w:rPr>
              <w:t xml:space="preserve"> on behalf of</w:t>
            </w:r>
            <w:r w:rsidRPr="00015B3F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sdt>
          <w:sdtPr>
            <w:rPr>
              <w:sz w:val="22"/>
              <w:szCs w:val="22"/>
            </w:rPr>
            <w:id w:val="1325164617"/>
            <w:placeholder>
              <w:docPart w:val="339161F131A2401596303E240FC7B536"/>
            </w:placeholder>
            <w:showingPlcHdr/>
          </w:sdtPr>
          <w:sdtContent>
            <w:tc>
              <w:tcPr>
                <w:tcW w:w="5619" w:type="dxa"/>
              </w:tcPr>
              <w:p w14:paraId="434F17BC" w14:textId="77777777" w:rsidR="002A0530" w:rsidRPr="00015B3F" w:rsidRDefault="002A0530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2A0530" w:rsidRPr="00015B3F" w14:paraId="6FE28D46" w14:textId="77777777">
        <w:tc>
          <w:tcPr>
            <w:tcW w:w="9016" w:type="dxa"/>
            <w:gridSpan w:val="3"/>
          </w:tcPr>
          <w:p w14:paraId="1469DEA9" w14:textId="3B2E8570" w:rsidR="008266FE" w:rsidRPr="008266FE" w:rsidRDefault="002A0530">
            <w:pPr>
              <w:rPr>
                <w:b/>
                <w:bCs/>
                <w:sz w:val="22"/>
                <w:szCs w:val="22"/>
              </w:rPr>
            </w:pPr>
            <w:r w:rsidRPr="008266FE">
              <w:rPr>
                <w:b/>
                <w:bCs/>
                <w:sz w:val="22"/>
                <w:szCs w:val="22"/>
              </w:rPr>
              <w:t>Matters that the legal practitioner has been retained to advise the co-accused</w:t>
            </w:r>
            <w:r w:rsidR="008266FE">
              <w:rPr>
                <w:b/>
                <w:bCs/>
                <w:sz w:val="22"/>
                <w:szCs w:val="22"/>
              </w:rPr>
              <w:t xml:space="preserve"> on:</w:t>
            </w:r>
          </w:p>
          <w:p w14:paraId="744500A7" w14:textId="0AD7AD95" w:rsidR="002A0530" w:rsidRPr="008266FE" w:rsidRDefault="008266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Clearly </w:t>
            </w:r>
            <w:r w:rsidR="002A0530" w:rsidRPr="008266FE">
              <w:rPr>
                <w:sz w:val="20"/>
                <w:szCs w:val="20"/>
              </w:rPr>
              <w:t xml:space="preserve">and specifically identify all of the matters which are the subject of the </w:t>
            </w:r>
            <w:r>
              <w:rPr>
                <w:sz w:val="20"/>
                <w:szCs w:val="20"/>
              </w:rPr>
              <w:t>r</w:t>
            </w:r>
            <w:r w:rsidR="002A0530" w:rsidRPr="008266FE">
              <w:rPr>
                <w:sz w:val="20"/>
                <w:szCs w:val="20"/>
              </w:rPr>
              <w:t xml:space="preserve">etainer for the co-accused and, where possible, append </w:t>
            </w:r>
            <w:r>
              <w:rPr>
                <w:sz w:val="20"/>
                <w:szCs w:val="20"/>
              </w:rPr>
              <w:t>c</w:t>
            </w:r>
            <w:r w:rsidR="002A0530" w:rsidRPr="008266FE">
              <w:rPr>
                <w:sz w:val="20"/>
                <w:szCs w:val="20"/>
              </w:rPr>
              <w:t xml:space="preserve">harge </w:t>
            </w:r>
            <w:r>
              <w:rPr>
                <w:sz w:val="20"/>
                <w:szCs w:val="20"/>
              </w:rPr>
              <w:t>s</w:t>
            </w:r>
            <w:r w:rsidR="002A0530" w:rsidRPr="008266FE">
              <w:rPr>
                <w:sz w:val="20"/>
                <w:szCs w:val="20"/>
              </w:rPr>
              <w:t>heet(s)</w:t>
            </w:r>
            <w:r w:rsidR="00F511F1">
              <w:rPr>
                <w:sz w:val="20"/>
                <w:szCs w:val="20"/>
              </w:rPr>
              <w:t>.</w:t>
            </w:r>
          </w:p>
          <w:sdt>
            <w:sdtPr>
              <w:rPr>
                <w:sz w:val="22"/>
                <w:szCs w:val="22"/>
              </w:rPr>
              <w:id w:val="887384890"/>
              <w:placeholder>
                <w:docPart w:val="FD1D6EE24D6745C785503F92CBDF0225"/>
              </w:placeholder>
              <w:showingPlcHdr/>
            </w:sdtPr>
            <w:sdtContent>
              <w:p w14:paraId="163706A6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 w14:paraId="5806CB12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17A9574B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5686A559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6821DA7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48B84CBC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6164A38F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6CE387ED" w14:textId="77777777" w:rsidR="002A0530" w:rsidRPr="00015B3F" w:rsidRDefault="00000000">
                <w:pPr>
                  <w:rPr>
                    <w:sz w:val="22"/>
                    <w:szCs w:val="22"/>
                  </w:rPr>
                </w:pPr>
              </w:p>
            </w:sdtContent>
          </w:sdt>
        </w:tc>
      </w:tr>
      <w:tr w:rsidR="002A0530" w:rsidRPr="00015B3F" w14:paraId="6540AB0D" w14:textId="77777777">
        <w:tc>
          <w:tcPr>
            <w:tcW w:w="9016" w:type="dxa"/>
            <w:gridSpan w:val="3"/>
          </w:tcPr>
          <w:p w14:paraId="6152B222" w14:textId="2C4DFC1D" w:rsidR="002A0530" w:rsidRPr="00015B3F" w:rsidRDefault="002A0530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Nature of the legal services </w:t>
            </w:r>
            <w:r w:rsidR="00921543">
              <w:rPr>
                <w:b/>
                <w:bCs/>
                <w:sz w:val="22"/>
                <w:szCs w:val="22"/>
              </w:rPr>
              <w:t xml:space="preserve">that </w:t>
            </w:r>
            <w:r w:rsidRPr="00015B3F">
              <w:rPr>
                <w:b/>
                <w:bCs/>
                <w:sz w:val="22"/>
                <w:szCs w:val="22"/>
              </w:rPr>
              <w:t xml:space="preserve">the legal practitioner </w:t>
            </w:r>
            <w:r>
              <w:rPr>
                <w:b/>
                <w:bCs/>
                <w:sz w:val="22"/>
                <w:szCs w:val="22"/>
              </w:rPr>
              <w:t xml:space="preserve">is </w:t>
            </w:r>
            <w:r w:rsidRPr="00015B3F">
              <w:rPr>
                <w:b/>
                <w:bCs/>
                <w:sz w:val="22"/>
                <w:szCs w:val="22"/>
              </w:rPr>
              <w:t>provid</w:t>
            </w:r>
            <w:r>
              <w:rPr>
                <w:b/>
                <w:bCs/>
                <w:sz w:val="22"/>
                <w:szCs w:val="22"/>
              </w:rPr>
              <w:t>ing</w:t>
            </w:r>
            <w:r w:rsidRPr="00015B3F">
              <w:rPr>
                <w:b/>
                <w:bCs/>
                <w:sz w:val="22"/>
                <w:szCs w:val="22"/>
              </w:rPr>
              <w:t xml:space="preserve"> to the co-accused:</w:t>
            </w:r>
          </w:p>
          <w:sdt>
            <w:sdtPr>
              <w:rPr>
                <w:sz w:val="22"/>
                <w:szCs w:val="22"/>
              </w:rPr>
              <w:id w:val="-1466893131"/>
              <w:placeholder>
                <w:docPart w:val="36EA5F7FC0E44F63AE01E61F54490639"/>
              </w:placeholder>
              <w:showingPlcHdr/>
            </w:sdtPr>
            <w:sdtContent>
              <w:p w14:paraId="3C88BE5C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 w14:paraId="64FB9A80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362FA7E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7306D05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7D329F8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4AFDB7B4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27D5F78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1EC4215D" w14:textId="77777777" w:rsidR="002A0530" w:rsidRPr="00015B3F" w:rsidRDefault="00000000">
                <w:pPr>
                  <w:rPr>
                    <w:sz w:val="22"/>
                    <w:szCs w:val="22"/>
                  </w:rPr>
                </w:pPr>
              </w:p>
            </w:sdtContent>
          </w:sdt>
        </w:tc>
      </w:tr>
    </w:tbl>
    <w:p w14:paraId="44C6C4D0" w14:textId="6F956040" w:rsidR="002A0530" w:rsidRPr="00015B3F" w:rsidRDefault="002A0530" w:rsidP="00656A0E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0530" w:rsidRPr="00015B3F" w14:paraId="74C12685" w14:textId="77777777">
        <w:tc>
          <w:tcPr>
            <w:tcW w:w="9016" w:type="dxa"/>
          </w:tcPr>
          <w:p w14:paraId="187947F1" w14:textId="77777777" w:rsidR="002A0530" w:rsidRPr="00015B3F" w:rsidRDefault="002A0530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 xml:space="preserve">Conflict(s) </w:t>
            </w:r>
          </w:p>
          <w:p w14:paraId="7FC99CFF" w14:textId="77777777" w:rsidR="002A0530" w:rsidRPr="00F511F1" w:rsidRDefault="002A0530">
            <w:pPr>
              <w:rPr>
                <w:sz w:val="20"/>
                <w:szCs w:val="20"/>
              </w:rPr>
            </w:pPr>
            <w:r w:rsidRPr="00F511F1">
              <w:rPr>
                <w:sz w:val="20"/>
                <w:szCs w:val="20"/>
              </w:rPr>
              <w:t>Outline how and why there may be a conflict or potential conflict between the client and co-accused, and how this conflict or potential conflict(s) will be managed.</w:t>
            </w:r>
          </w:p>
          <w:sdt>
            <w:sdtPr>
              <w:rPr>
                <w:sz w:val="22"/>
                <w:szCs w:val="22"/>
              </w:rPr>
              <w:id w:val="422079332"/>
              <w:placeholder>
                <w:docPart w:val="3B2EB0629C72473793E7A7DE63CB7294"/>
              </w:placeholder>
              <w:showingPlcHdr/>
            </w:sdtPr>
            <w:sdtContent>
              <w:p w14:paraId="7498E888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  <w:p w14:paraId="291D9A06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6FAAB251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287BAFA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C1CAB83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62EC9E40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2A7FF00B" w14:textId="77777777" w:rsidR="002A0530" w:rsidRPr="00015B3F" w:rsidRDefault="002A0530">
                <w:pPr>
                  <w:rPr>
                    <w:rStyle w:val="PlaceholderText"/>
                    <w:sz w:val="22"/>
                    <w:szCs w:val="22"/>
                  </w:rPr>
                </w:pPr>
              </w:p>
              <w:p w14:paraId="092893F7" w14:textId="77777777" w:rsidR="002A0530" w:rsidRPr="00015B3F" w:rsidRDefault="00000000">
                <w:pPr>
                  <w:rPr>
                    <w:sz w:val="22"/>
                    <w:szCs w:val="22"/>
                  </w:rPr>
                </w:pPr>
              </w:p>
            </w:sdtContent>
          </w:sdt>
        </w:tc>
      </w:tr>
    </w:tbl>
    <w:p w14:paraId="4A20FF29" w14:textId="4D440027" w:rsidR="002A0530" w:rsidRDefault="002A0530" w:rsidP="00656A0E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934A2D" w:rsidRPr="00015B3F" w14:paraId="15F8D311" w14:textId="77777777" w:rsidTr="004D502A">
        <w:tc>
          <w:tcPr>
            <w:tcW w:w="9016" w:type="dxa"/>
            <w:gridSpan w:val="2"/>
          </w:tcPr>
          <w:p w14:paraId="4B490874" w14:textId="77777777" w:rsidR="00934A2D" w:rsidRPr="00015B3F" w:rsidRDefault="00934A2D" w:rsidP="004D502A">
            <w:pPr>
              <w:rPr>
                <w:b/>
                <w:bCs/>
                <w:sz w:val="22"/>
                <w:szCs w:val="22"/>
              </w:rPr>
            </w:pPr>
            <w:r w:rsidRPr="00015B3F">
              <w:rPr>
                <w:b/>
                <w:bCs/>
                <w:sz w:val="22"/>
                <w:szCs w:val="22"/>
              </w:rPr>
              <w:t>Client consent</w:t>
            </w:r>
          </w:p>
          <w:p w14:paraId="4BD63690" w14:textId="77777777" w:rsidR="00934A2D" w:rsidRDefault="00000000" w:rsidP="004D502A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2880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A2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34A2D">
              <w:rPr>
                <w:sz w:val="22"/>
                <w:szCs w:val="22"/>
              </w:rPr>
              <w:t xml:space="preserve"> I c</w:t>
            </w:r>
            <w:r w:rsidR="00934A2D" w:rsidRPr="00966F31">
              <w:rPr>
                <w:sz w:val="22"/>
                <w:szCs w:val="22"/>
              </w:rPr>
              <w:t xml:space="preserve">onfirm that the </w:t>
            </w:r>
            <w:r w:rsidR="00934A2D">
              <w:rPr>
                <w:sz w:val="22"/>
                <w:szCs w:val="22"/>
              </w:rPr>
              <w:t>l</w:t>
            </w:r>
            <w:r w:rsidR="00934A2D" w:rsidRPr="00966F31">
              <w:rPr>
                <w:sz w:val="22"/>
                <w:szCs w:val="22"/>
              </w:rPr>
              <w:t xml:space="preserve">egal </w:t>
            </w:r>
            <w:r w:rsidR="00934A2D">
              <w:rPr>
                <w:sz w:val="22"/>
                <w:szCs w:val="22"/>
              </w:rPr>
              <w:t>p</w:t>
            </w:r>
            <w:r w:rsidR="00934A2D" w:rsidRPr="00966F31">
              <w:rPr>
                <w:sz w:val="22"/>
                <w:szCs w:val="22"/>
              </w:rPr>
              <w:t xml:space="preserve">ractitioner has </w:t>
            </w:r>
            <w:r w:rsidR="00934A2D">
              <w:rPr>
                <w:sz w:val="22"/>
                <w:szCs w:val="22"/>
              </w:rPr>
              <w:t xml:space="preserve">clearly </w:t>
            </w:r>
            <w:r w:rsidR="00934A2D" w:rsidRPr="00966F31">
              <w:rPr>
                <w:sz w:val="22"/>
                <w:szCs w:val="22"/>
              </w:rPr>
              <w:t xml:space="preserve">explained the conflict or potential conflict to </w:t>
            </w:r>
            <w:r w:rsidR="00934A2D">
              <w:rPr>
                <w:sz w:val="22"/>
                <w:szCs w:val="22"/>
              </w:rPr>
              <w:t>me as outlines above.</w:t>
            </w:r>
          </w:p>
          <w:p w14:paraId="73F805C8" w14:textId="77777777" w:rsidR="00934A2D" w:rsidRDefault="00000000" w:rsidP="004D502A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7806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A2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34A2D" w:rsidRPr="00015B3F">
              <w:rPr>
                <w:sz w:val="22"/>
                <w:szCs w:val="22"/>
              </w:rPr>
              <w:t xml:space="preserve"> I confirm that I understand the conflict or potential conflict</w:t>
            </w:r>
            <w:r w:rsidR="00934A2D">
              <w:rPr>
                <w:sz w:val="22"/>
                <w:szCs w:val="22"/>
              </w:rPr>
              <w:t>.</w:t>
            </w:r>
            <w:r w:rsidR="00934A2D" w:rsidRPr="00015B3F">
              <w:rPr>
                <w:sz w:val="22"/>
                <w:szCs w:val="22"/>
              </w:rPr>
              <w:t xml:space="preserve"> </w:t>
            </w:r>
          </w:p>
          <w:p w14:paraId="0D02B0D6" w14:textId="77777777" w:rsidR="00934A2D" w:rsidRDefault="00000000" w:rsidP="004D502A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51806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A2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34A2D" w:rsidRPr="00966F31">
              <w:rPr>
                <w:sz w:val="22"/>
                <w:szCs w:val="22"/>
              </w:rPr>
              <w:t xml:space="preserve"> </w:t>
            </w:r>
            <w:r w:rsidR="00934A2D">
              <w:rPr>
                <w:sz w:val="22"/>
                <w:szCs w:val="22"/>
              </w:rPr>
              <w:t xml:space="preserve">I consent to </w:t>
            </w:r>
            <w:r w:rsidR="00934A2D" w:rsidRPr="00015B3F">
              <w:rPr>
                <w:sz w:val="22"/>
                <w:szCs w:val="22"/>
              </w:rPr>
              <w:t>the legal practitioner continu</w:t>
            </w:r>
            <w:r w:rsidR="00934A2D">
              <w:rPr>
                <w:sz w:val="22"/>
                <w:szCs w:val="22"/>
              </w:rPr>
              <w:t>ing</w:t>
            </w:r>
            <w:r w:rsidR="00934A2D" w:rsidRPr="00015B3F">
              <w:rPr>
                <w:sz w:val="22"/>
                <w:szCs w:val="22"/>
              </w:rPr>
              <w:t xml:space="preserve"> to act for me in relation to the above-described matters. </w:t>
            </w:r>
          </w:p>
          <w:p w14:paraId="3B46B9DD" w14:textId="77777777" w:rsidR="00934A2D" w:rsidRPr="00015B3F" w:rsidRDefault="00000000" w:rsidP="004D502A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0495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4A2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34A2D" w:rsidRPr="00966F31">
              <w:rPr>
                <w:sz w:val="22"/>
                <w:szCs w:val="22"/>
              </w:rPr>
              <w:t xml:space="preserve"> </w:t>
            </w:r>
            <w:r w:rsidR="00934A2D">
              <w:rPr>
                <w:sz w:val="22"/>
                <w:szCs w:val="22"/>
              </w:rPr>
              <w:t>I c</w:t>
            </w:r>
            <w:r w:rsidR="00934A2D" w:rsidRPr="00966F31">
              <w:rPr>
                <w:sz w:val="22"/>
                <w:szCs w:val="22"/>
              </w:rPr>
              <w:t xml:space="preserve">onfirm the </w:t>
            </w:r>
            <w:r w:rsidR="00934A2D">
              <w:rPr>
                <w:sz w:val="22"/>
                <w:szCs w:val="22"/>
              </w:rPr>
              <w:t>l</w:t>
            </w:r>
            <w:r w:rsidR="00934A2D" w:rsidRPr="00966F31">
              <w:rPr>
                <w:sz w:val="22"/>
                <w:szCs w:val="22"/>
              </w:rPr>
              <w:t xml:space="preserve">egal </w:t>
            </w:r>
            <w:r w:rsidR="00934A2D">
              <w:rPr>
                <w:sz w:val="22"/>
                <w:szCs w:val="22"/>
              </w:rPr>
              <w:t>p</w:t>
            </w:r>
            <w:r w:rsidR="00934A2D" w:rsidRPr="00966F31">
              <w:rPr>
                <w:sz w:val="22"/>
                <w:szCs w:val="22"/>
              </w:rPr>
              <w:t xml:space="preserve">ractitioner has advised </w:t>
            </w:r>
            <w:r w:rsidR="00934A2D">
              <w:rPr>
                <w:sz w:val="22"/>
                <w:szCs w:val="22"/>
              </w:rPr>
              <w:t>me t</w:t>
            </w:r>
            <w:r w:rsidR="00934A2D" w:rsidRPr="00966F31">
              <w:rPr>
                <w:sz w:val="22"/>
                <w:szCs w:val="22"/>
              </w:rPr>
              <w:t xml:space="preserve">hat alternative legal representation </w:t>
            </w:r>
            <w:r w:rsidR="00934A2D">
              <w:rPr>
                <w:sz w:val="22"/>
                <w:szCs w:val="22"/>
              </w:rPr>
              <w:t xml:space="preserve">can be made </w:t>
            </w:r>
            <w:r w:rsidR="00934A2D" w:rsidRPr="00966F31">
              <w:rPr>
                <w:sz w:val="22"/>
                <w:szCs w:val="22"/>
              </w:rPr>
              <w:t xml:space="preserve">available. </w:t>
            </w:r>
          </w:p>
          <w:p w14:paraId="23552F00" w14:textId="77777777" w:rsidR="00934A2D" w:rsidRPr="00015B3F" w:rsidRDefault="00934A2D" w:rsidP="004D502A">
            <w:pPr>
              <w:rPr>
                <w:sz w:val="22"/>
                <w:szCs w:val="22"/>
              </w:rPr>
            </w:pPr>
          </w:p>
        </w:tc>
      </w:tr>
      <w:tr w:rsidR="00934A2D" w:rsidRPr="00015B3F" w14:paraId="75E7563C" w14:textId="77777777" w:rsidTr="004D502A">
        <w:tc>
          <w:tcPr>
            <w:tcW w:w="2122" w:type="dxa"/>
          </w:tcPr>
          <w:p w14:paraId="05C5F245" w14:textId="77777777" w:rsidR="00934A2D" w:rsidRPr="00880E76" w:rsidRDefault="00934A2D" w:rsidP="004D502A">
            <w:pPr>
              <w:rPr>
                <w:b/>
                <w:bCs/>
                <w:sz w:val="22"/>
                <w:szCs w:val="22"/>
              </w:rPr>
            </w:pPr>
            <w:r w:rsidRPr="00880E76">
              <w:rPr>
                <w:b/>
                <w:bCs/>
                <w:sz w:val="22"/>
                <w:szCs w:val="22"/>
              </w:rPr>
              <w:t>Signature of client:</w:t>
            </w:r>
          </w:p>
        </w:tc>
        <w:tc>
          <w:tcPr>
            <w:tcW w:w="6894" w:type="dxa"/>
          </w:tcPr>
          <w:p w14:paraId="15EBF24C" w14:textId="77777777" w:rsidR="00934A2D" w:rsidRDefault="00934A2D" w:rsidP="004D502A">
            <w:pPr>
              <w:rPr>
                <w:sz w:val="22"/>
                <w:szCs w:val="22"/>
              </w:rPr>
            </w:pPr>
          </w:p>
          <w:p w14:paraId="17BB0E0D" w14:textId="77777777" w:rsidR="00934A2D" w:rsidRDefault="00934A2D" w:rsidP="004D502A">
            <w:pPr>
              <w:rPr>
                <w:sz w:val="22"/>
                <w:szCs w:val="22"/>
              </w:rPr>
            </w:pPr>
          </w:p>
          <w:p w14:paraId="7E16C44A" w14:textId="77777777" w:rsidR="00934A2D" w:rsidRDefault="00934A2D" w:rsidP="004D502A">
            <w:pPr>
              <w:rPr>
                <w:sz w:val="22"/>
                <w:szCs w:val="22"/>
              </w:rPr>
            </w:pPr>
          </w:p>
          <w:p w14:paraId="4A75343B" w14:textId="77777777" w:rsidR="00934A2D" w:rsidRDefault="00934A2D" w:rsidP="004D502A">
            <w:pPr>
              <w:rPr>
                <w:sz w:val="22"/>
                <w:szCs w:val="22"/>
              </w:rPr>
            </w:pPr>
          </w:p>
          <w:p w14:paraId="0D61A443" w14:textId="77777777" w:rsidR="00934A2D" w:rsidRPr="00015B3F" w:rsidRDefault="00934A2D" w:rsidP="004D502A">
            <w:pPr>
              <w:rPr>
                <w:sz w:val="22"/>
                <w:szCs w:val="22"/>
              </w:rPr>
            </w:pPr>
          </w:p>
        </w:tc>
      </w:tr>
      <w:tr w:rsidR="00934A2D" w:rsidRPr="00015B3F" w14:paraId="59797884" w14:textId="77777777" w:rsidTr="004D502A">
        <w:tc>
          <w:tcPr>
            <w:tcW w:w="2122" w:type="dxa"/>
          </w:tcPr>
          <w:p w14:paraId="46E428F8" w14:textId="77777777" w:rsidR="00934A2D" w:rsidRPr="00880E76" w:rsidRDefault="00934A2D" w:rsidP="004D502A">
            <w:pPr>
              <w:rPr>
                <w:b/>
                <w:bCs/>
                <w:sz w:val="22"/>
                <w:szCs w:val="22"/>
              </w:rPr>
            </w:pPr>
            <w:r w:rsidRPr="00880E76">
              <w:rPr>
                <w:b/>
                <w:bCs/>
                <w:sz w:val="22"/>
                <w:szCs w:val="22"/>
              </w:rPr>
              <w:lastRenderedPageBreak/>
              <w:t>Name of client:</w:t>
            </w:r>
          </w:p>
        </w:tc>
        <w:sdt>
          <w:sdtPr>
            <w:rPr>
              <w:sz w:val="22"/>
              <w:szCs w:val="22"/>
            </w:rPr>
            <w:id w:val="-1165617494"/>
            <w:placeholder>
              <w:docPart w:val="9F8E2B29BB01447A8755F56A91548C84"/>
            </w:placeholder>
            <w:showingPlcHdr/>
          </w:sdtPr>
          <w:sdtContent>
            <w:tc>
              <w:tcPr>
                <w:tcW w:w="6894" w:type="dxa"/>
              </w:tcPr>
              <w:p w14:paraId="3A047E99" w14:textId="77777777" w:rsidR="00934A2D" w:rsidRPr="00015B3F" w:rsidRDefault="00934A2D" w:rsidP="004D502A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934A2D" w:rsidRPr="00015B3F" w14:paraId="13E1F624" w14:textId="77777777" w:rsidTr="004D502A">
        <w:tc>
          <w:tcPr>
            <w:tcW w:w="2122" w:type="dxa"/>
          </w:tcPr>
          <w:p w14:paraId="24113DFD" w14:textId="77777777" w:rsidR="00934A2D" w:rsidRPr="00880E76" w:rsidRDefault="00934A2D" w:rsidP="004D502A">
            <w:pPr>
              <w:rPr>
                <w:b/>
                <w:bCs/>
                <w:sz w:val="22"/>
                <w:szCs w:val="22"/>
              </w:rPr>
            </w:pPr>
            <w:r w:rsidRPr="00880E76">
              <w:rPr>
                <w:b/>
                <w:bCs/>
                <w:sz w:val="22"/>
                <w:szCs w:val="22"/>
              </w:rPr>
              <w:t>Date:</w:t>
            </w:r>
          </w:p>
        </w:tc>
        <w:sdt>
          <w:sdtPr>
            <w:rPr>
              <w:sz w:val="22"/>
              <w:szCs w:val="22"/>
            </w:rPr>
            <w:id w:val="276065549"/>
            <w:placeholder>
              <w:docPart w:val="6F93BA2D5FDD48FD9B0D241EDB380A4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894" w:type="dxa"/>
              </w:tcPr>
              <w:p w14:paraId="4483EB2D" w14:textId="77777777" w:rsidR="00934A2D" w:rsidRPr="00015B3F" w:rsidRDefault="00934A2D" w:rsidP="004D502A">
                <w:pPr>
                  <w:rPr>
                    <w:sz w:val="22"/>
                    <w:szCs w:val="22"/>
                  </w:rPr>
                </w:pPr>
                <w:r w:rsidRPr="00015B3F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4CE0DB4D" w14:textId="77777777" w:rsidR="00934A2D" w:rsidRPr="00015B3F" w:rsidRDefault="00934A2D" w:rsidP="00656A0E">
      <w:pPr>
        <w:rPr>
          <w:sz w:val="22"/>
          <w:szCs w:val="22"/>
        </w:rPr>
      </w:pPr>
    </w:p>
    <w:sectPr w:rsidR="00934A2D" w:rsidRPr="00015B3F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22169" w14:textId="77777777" w:rsidR="006A3D1B" w:rsidRDefault="006A3D1B" w:rsidP="00AD36CD">
      <w:pPr>
        <w:spacing w:after="0" w:line="240" w:lineRule="auto"/>
      </w:pPr>
      <w:r>
        <w:separator/>
      </w:r>
    </w:p>
  </w:endnote>
  <w:endnote w:type="continuationSeparator" w:id="0">
    <w:p w14:paraId="1DC5FA70" w14:textId="77777777" w:rsidR="006A3D1B" w:rsidRDefault="006A3D1B" w:rsidP="00AD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ACB1" w14:textId="77777777" w:rsidR="006A3D1B" w:rsidRDefault="006A3D1B" w:rsidP="00AD36CD">
      <w:pPr>
        <w:spacing w:after="0" w:line="240" w:lineRule="auto"/>
      </w:pPr>
      <w:r>
        <w:separator/>
      </w:r>
    </w:p>
  </w:footnote>
  <w:footnote w:type="continuationSeparator" w:id="0">
    <w:p w14:paraId="7683A87E" w14:textId="77777777" w:rsidR="006A3D1B" w:rsidRDefault="006A3D1B" w:rsidP="00AD3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B22C" w14:textId="77777777" w:rsidR="00AD36CD" w:rsidRDefault="00AD36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C8BC885" wp14:editId="32871D3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8333993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868B8" w14:textId="77777777" w:rsidR="00AD36CD" w:rsidRPr="00AD36CD" w:rsidRDefault="00AD36CD" w:rsidP="00AD36C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36C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8BC8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67C868B8" w14:textId="77777777" w:rsidR="00AD36CD" w:rsidRPr="00AD36CD" w:rsidRDefault="00AD36CD" w:rsidP="00AD36C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D36C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2DAE" w14:textId="77777777" w:rsidR="00AD36CD" w:rsidRDefault="00AD36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EE6F2B" wp14:editId="53D99D0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7123253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534B80" w14:textId="77777777" w:rsidR="00AD36CD" w:rsidRPr="00AD36CD" w:rsidRDefault="00AD36CD" w:rsidP="00AD36C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36C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E6F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02534B80" w14:textId="77777777" w:rsidR="00AD36CD" w:rsidRPr="00AD36CD" w:rsidRDefault="00AD36CD" w:rsidP="00AD36C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D36C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B816" w14:textId="77777777" w:rsidR="00AD36CD" w:rsidRDefault="00AD36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20A920" wp14:editId="3902177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8262449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710E6" w14:textId="77777777" w:rsidR="00AD36CD" w:rsidRPr="00AD36CD" w:rsidRDefault="00AD36CD" w:rsidP="00AD36C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36C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20A9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773710E6" w14:textId="77777777" w:rsidR="00AD36CD" w:rsidRPr="00AD36CD" w:rsidRDefault="00AD36CD" w:rsidP="00AD36C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D36CD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4726D"/>
    <w:multiLevelType w:val="hybridMultilevel"/>
    <w:tmpl w:val="0382FD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81154"/>
    <w:multiLevelType w:val="hybridMultilevel"/>
    <w:tmpl w:val="E6F4A32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D6616"/>
    <w:multiLevelType w:val="hybridMultilevel"/>
    <w:tmpl w:val="5930D97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1345FF4"/>
    <w:multiLevelType w:val="multilevel"/>
    <w:tmpl w:val="AE48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34B55"/>
    <w:multiLevelType w:val="hybridMultilevel"/>
    <w:tmpl w:val="85DE14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02C4E"/>
    <w:multiLevelType w:val="multilevel"/>
    <w:tmpl w:val="C5B0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1B4F42"/>
    <w:multiLevelType w:val="hybridMultilevel"/>
    <w:tmpl w:val="D0DE5AB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54CD"/>
    <w:multiLevelType w:val="hybridMultilevel"/>
    <w:tmpl w:val="A1DE5DF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C0849"/>
    <w:multiLevelType w:val="hybridMultilevel"/>
    <w:tmpl w:val="240E9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E4E07"/>
    <w:multiLevelType w:val="hybridMultilevel"/>
    <w:tmpl w:val="6F9E9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427962">
    <w:abstractNumId w:val="8"/>
  </w:num>
  <w:num w:numId="2" w16cid:durableId="1029260454">
    <w:abstractNumId w:val="7"/>
  </w:num>
  <w:num w:numId="3" w16cid:durableId="11078981">
    <w:abstractNumId w:val="4"/>
  </w:num>
  <w:num w:numId="4" w16cid:durableId="329871330">
    <w:abstractNumId w:val="1"/>
  </w:num>
  <w:num w:numId="5" w16cid:durableId="1282375256">
    <w:abstractNumId w:val="6"/>
  </w:num>
  <w:num w:numId="6" w16cid:durableId="1574463057">
    <w:abstractNumId w:val="0"/>
  </w:num>
  <w:num w:numId="7" w16cid:durableId="307634805">
    <w:abstractNumId w:val="2"/>
  </w:num>
  <w:num w:numId="8" w16cid:durableId="1326544546">
    <w:abstractNumId w:val="9"/>
  </w:num>
  <w:num w:numId="9" w16cid:durableId="991250008">
    <w:abstractNumId w:val="5"/>
  </w:num>
  <w:num w:numId="10" w16cid:durableId="2138571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0E"/>
    <w:rsid w:val="0001411B"/>
    <w:rsid w:val="00015B3F"/>
    <w:rsid w:val="00022A01"/>
    <w:rsid w:val="00023631"/>
    <w:rsid w:val="00042426"/>
    <w:rsid w:val="0004448F"/>
    <w:rsid w:val="00071217"/>
    <w:rsid w:val="00081E50"/>
    <w:rsid w:val="00083F49"/>
    <w:rsid w:val="000A25DB"/>
    <w:rsid w:val="000B3224"/>
    <w:rsid w:val="000D3DDF"/>
    <w:rsid w:val="000E4733"/>
    <w:rsid w:val="000F696A"/>
    <w:rsid w:val="000F6E9F"/>
    <w:rsid w:val="00166F6E"/>
    <w:rsid w:val="00186B57"/>
    <w:rsid w:val="00195166"/>
    <w:rsid w:val="001B3F9D"/>
    <w:rsid w:val="002110AD"/>
    <w:rsid w:val="00225E4D"/>
    <w:rsid w:val="00230B6D"/>
    <w:rsid w:val="002556EC"/>
    <w:rsid w:val="0025650C"/>
    <w:rsid w:val="002835B4"/>
    <w:rsid w:val="002873C6"/>
    <w:rsid w:val="002A0404"/>
    <w:rsid w:val="002A0530"/>
    <w:rsid w:val="002A0E9C"/>
    <w:rsid w:val="002D1492"/>
    <w:rsid w:val="002F33B0"/>
    <w:rsid w:val="002F5A3F"/>
    <w:rsid w:val="00333752"/>
    <w:rsid w:val="00353AA1"/>
    <w:rsid w:val="003B6323"/>
    <w:rsid w:val="00447054"/>
    <w:rsid w:val="004A1762"/>
    <w:rsid w:val="004F7B35"/>
    <w:rsid w:val="00505DE4"/>
    <w:rsid w:val="00534A0B"/>
    <w:rsid w:val="005B0899"/>
    <w:rsid w:val="005B2C4C"/>
    <w:rsid w:val="005B32FE"/>
    <w:rsid w:val="005C411C"/>
    <w:rsid w:val="00627B9D"/>
    <w:rsid w:val="0065552C"/>
    <w:rsid w:val="00656A0E"/>
    <w:rsid w:val="006A3D1B"/>
    <w:rsid w:val="006B1AED"/>
    <w:rsid w:val="006B66C0"/>
    <w:rsid w:val="006D76EC"/>
    <w:rsid w:val="006E78E0"/>
    <w:rsid w:val="00732C9B"/>
    <w:rsid w:val="00735C8D"/>
    <w:rsid w:val="00756FB2"/>
    <w:rsid w:val="0075743C"/>
    <w:rsid w:val="00776EA2"/>
    <w:rsid w:val="007A2906"/>
    <w:rsid w:val="007C650F"/>
    <w:rsid w:val="007F185A"/>
    <w:rsid w:val="007F5D1D"/>
    <w:rsid w:val="00800C2B"/>
    <w:rsid w:val="008266FE"/>
    <w:rsid w:val="00847E51"/>
    <w:rsid w:val="00856BC8"/>
    <w:rsid w:val="008658C3"/>
    <w:rsid w:val="00880E76"/>
    <w:rsid w:val="008F6256"/>
    <w:rsid w:val="00921543"/>
    <w:rsid w:val="00934707"/>
    <w:rsid w:val="00934A2D"/>
    <w:rsid w:val="009623CF"/>
    <w:rsid w:val="00966F31"/>
    <w:rsid w:val="00987807"/>
    <w:rsid w:val="009A48BE"/>
    <w:rsid w:val="00A25318"/>
    <w:rsid w:val="00A60EA3"/>
    <w:rsid w:val="00A66EC3"/>
    <w:rsid w:val="00AD36CD"/>
    <w:rsid w:val="00AE52BF"/>
    <w:rsid w:val="00AF247B"/>
    <w:rsid w:val="00B23685"/>
    <w:rsid w:val="00B40393"/>
    <w:rsid w:val="00B62337"/>
    <w:rsid w:val="00B878AF"/>
    <w:rsid w:val="00BE2524"/>
    <w:rsid w:val="00BE5E19"/>
    <w:rsid w:val="00BE670B"/>
    <w:rsid w:val="00C14369"/>
    <w:rsid w:val="00C318B8"/>
    <w:rsid w:val="00C920A0"/>
    <w:rsid w:val="00D01990"/>
    <w:rsid w:val="00D14717"/>
    <w:rsid w:val="00D50D8B"/>
    <w:rsid w:val="00D51934"/>
    <w:rsid w:val="00D71728"/>
    <w:rsid w:val="00D77767"/>
    <w:rsid w:val="00D92FE0"/>
    <w:rsid w:val="00DA2798"/>
    <w:rsid w:val="00DD3C16"/>
    <w:rsid w:val="00E043E7"/>
    <w:rsid w:val="00E25416"/>
    <w:rsid w:val="00E274C2"/>
    <w:rsid w:val="00E66047"/>
    <w:rsid w:val="00E73E19"/>
    <w:rsid w:val="00E94A2D"/>
    <w:rsid w:val="00F511F1"/>
    <w:rsid w:val="00F60C51"/>
    <w:rsid w:val="00F66048"/>
    <w:rsid w:val="00F70A37"/>
    <w:rsid w:val="2427888B"/>
    <w:rsid w:val="4A9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AFAC"/>
  <w15:chartTrackingRefBased/>
  <w15:docId w15:val="{57ECCD01-2D4C-4F91-A9FD-6DAE4444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E76"/>
  </w:style>
  <w:style w:type="paragraph" w:styleId="Heading1">
    <w:name w:val="heading 1"/>
    <w:basedOn w:val="Normal"/>
    <w:next w:val="Normal"/>
    <w:link w:val="Heading1Char"/>
    <w:uiPriority w:val="9"/>
    <w:qFormat/>
    <w:rsid w:val="00023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650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411C"/>
    <w:pPr>
      <w:keepNext/>
      <w:keepLines/>
      <w:spacing w:before="160" w:after="8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36CD"/>
    <w:p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631"/>
    <w:rPr>
      <w:rFonts w:asciiTheme="majorHAnsi" w:eastAsiaTheme="majorEastAsia" w:hAnsiTheme="majorHAnsi" w:cstheme="majorBidi"/>
      <w:b/>
      <w:bCs/>
      <w:color w:val="0F476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7C650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411C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AD36C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6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6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36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6CD"/>
  </w:style>
  <w:style w:type="table" w:styleId="TableGrid">
    <w:name w:val="Table Grid"/>
    <w:basedOn w:val="TableNormal"/>
    <w:uiPriority w:val="39"/>
    <w:rsid w:val="00AF2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623CF"/>
    <w:rPr>
      <w:color w:val="666666"/>
    </w:rPr>
  </w:style>
  <w:style w:type="paragraph" w:styleId="Footer">
    <w:name w:val="footer"/>
    <w:basedOn w:val="Normal"/>
    <w:link w:val="FooterChar"/>
    <w:uiPriority w:val="99"/>
    <w:semiHidden/>
    <w:unhideWhenUsed/>
    <w:rsid w:val="006D7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1934"/>
  </w:style>
  <w:style w:type="paragraph" w:styleId="CommentText">
    <w:name w:val="annotation text"/>
    <w:basedOn w:val="Normal"/>
    <w:link w:val="CommentTextChar"/>
    <w:uiPriority w:val="99"/>
    <w:unhideWhenUsed/>
    <w:rsid w:val="00BE5E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E1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E5E1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40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23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test-vlsbc.pantheonsite.io/resources/template-conflicts-interest-criminal-practice-client-no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lsbc.vic.gov.au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lsbc.vic.gov.au/lawyers/practising-law/conflicts-interes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andaPa\OneDrive%20-%20Victorian%20Legal%20Services%20Board%20and%20Commissioner\Documents\Custom%20Office%20Templates\Amanda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6CC4C5FF584C2A9BF4B604CC55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CE014-D909-44AE-8465-F9FBF932E4CF}"/>
      </w:docPartPr>
      <w:docPartBody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682310" w:rsidRDefault="00682310" w:rsidP="0004448F">
          <w:pPr>
            <w:pStyle w:val="D36CC4C5FF584C2A9BF4B604CC55C943"/>
          </w:pPr>
        </w:p>
      </w:docPartBody>
    </w:docPart>
    <w:docPart>
      <w:docPartPr>
        <w:name w:val="58655920BCF94822AF03DE1271172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2B297-E8E3-40FF-876C-610A07332B68}"/>
      </w:docPartPr>
      <w:docPartBody>
        <w:p w:rsidR="00682310" w:rsidRDefault="0004448F" w:rsidP="0004448F">
          <w:pPr>
            <w:pStyle w:val="58655920BCF94822AF03DE12711722D11"/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989BD15BD084DC4A06B44CA2F44B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42194-5711-4C99-858D-A2DF0082F4F6}"/>
      </w:docPartPr>
      <w:docPartBody>
        <w:p w:rsidR="00682310" w:rsidRDefault="0004448F" w:rsidP="0004448F">
          <w:pPr>
            <w:pStyle w:val="1989BD15BD084DC4A06B44CA2F44BBFE1"/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E0756B41222435B9224A15D95F8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84F2-0FD2-40CE-BAAB-29A1DB039E16}"/>
      </w:docPartPr>
      <w:docPartBody>
        <w:p w:rsidR="00682310" w:rsidRDefault="0004448F" w:rsidP="0004448F">
          <w:pPr>
            <w:pStyle w:val="3E0756B41222435B9224A15D95F822F41"/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5C2163377F14E908730A5802F909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EEAF0-6D46-479D-9DAF-1B4E571879B1}"/>
      </w:docPartPr>
      <w:docPartBody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682310" w:rsidRDefault="00682310"/>
      </w:docPartBody>
    </w:docPart>
    <w:docPart>
      <w:docPartPr>
        <w:name w:val="339161F131A2401596303E240FC7B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2F07-0D0F-41C9-97FE-2DD29DCA602A}"/>
      </w:docPartPr>
      <w:docPartBody>
        <w:p w:rsidR="00682310" w:rsidRDefault="0004448F" w:rsidP="0004448F">
          <w:pPr>
            <w:pStyle w:val="339161F131A2401596303E240FC7B536"/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D1D6EE24D6745C785503F92CBDF0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E78FD-3F4B-497C-91CF-E4EA4E5B6D11}"/>
      </w:docPartPr>
      <w:docPartBody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682310" w:rsidRDefault="00682310"/>
      </w:docPartBody>
    </w:docPart>
    <w:docPart>
      <w:docPartPr>
        <w:name w:val="36EA5F7FC0E44F63AE01E61F54490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EAF9A-9457-489F-A63C-6F3C57867818}"/>
      </w:docPartPr>
      <w:docPartBody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682310" w:rsidRDefault="00682310"/>
      </w:docPartBody>
    </w:docPart>
    <w:docPart>
      <w:docPartPr>
        <w:name w:val="3B2EB0629C72473793E7A7DE63CB7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5FC619-94F9-48F1-9755-B8A516DB922D}"/>
      </w:docPartPr>
      <w:docPartBody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04448F" w:rsidRPr="00015B3F" w:rsidRDefault="0004448F">
          <w:pPr>
            <w:rPr>
              <w:rStyle w:val="PlaceholderText"/>
              <w:sz w:val="22"/>
              <w:szCs w:val="22"/>
            </w:rPr>
          </w:pPr>
        </w:p>
        <w:p w:rsidR="00682310" w:rsidRDefault="00682310"/>
      </w:docPartBody>
    </w:docPart>
    <w:docPart>
      <w:docPartPr>
        <w:name w:val="9F8E2B29BB01447A8755F56A91548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C8629-2834-430B-9CCD-CD2E16D3BA35}"/>
      </w:docPartPr>
      <w:docPartBody>
        <w:p w:rsidR="00AD2D08" w:rsidRDefault="00897CE0" w:rsidP="00897CE0">
          <w:pPr>
            <w:pStyle w:val="9F8E2B29BB01447A8755F56A91548C84"/>
          </w:pPr>
          <w:r w:rsidRPr="00015B3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F93BA2D5FDD48FD9B0D241EDB380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B0862-CB49-4CD6-BB73-957E910D0578}"/>
      </w:docPartPr>
      <w:docPartBody>
        <w:p w:rsidR="00AD2D08" w:rsidRDefault="00897CE0" w:rsidP="00897CE0">
          <w:pPr>
            <w:pStyle w:val="6F93BA2D5FDD48FD9B0D241EDB380A42"/>
          </w:pPr>
          <w:r w:rsidRPr="00015B3F">
            <w:rPr>
              <w:rStyle w:val="PlaceholderText"/>
              <w:sz w:val="22"/>
              <w:szCs w:val="22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8F"/>
    <w:rsid w:val="0004448F"/>
    <w:rsid w:val="00083E92"/>
    <w:rsid w:val="000A25DB"/>
    <w:rsid w:val="001B3F9D"/>
    <w:rsid w:val="002A0424"/>
    <w:rsid w:val="00682310"/>
    <w:rsid w:val="0075743C"/>
    <w:rsid w:val="00847E51"/>
    <w:rsid w:val="00897CE0"/>
    <w:rsid w:val="00AD2D08"/>
    <w:rsid w:val="00C318B8"/>
    <w:rsid w:val="00DA6148"/>
    <w:rsid w:val="00F6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7CE0"/>
    <w:rPr>
      <w:color w:val="666666"/>
    </w:rPr>
  </w:style>
  <w:style w:type="paragraph" w:customStyle="1" w:styleId="D36CC4C5FF584C2A9BF4B604CC55C943">
    <w:name w:val="D36CC4C5FF584C2A9BF4B604CC55C943"/>
    <w:rsid w:val="0004448F"/>
  </w:style>
  <w:style w:type="paragraph" w:customStyle="1" w:styleId="58655920BCF94822AF03DE12711722D11">
    <w:name w:val="58655920BCF94822AF03DE12711722D11"/>
    <w:rsid w:val="0004448F"/>
    <w:rPr>
      <w:rFonts w:eastAsiaTheme="minorHAnsi"/>
      <w:lang w:eastAsia="en-US"/>
    </w:rPr>
  </w:style>
  <w:style w:type="paragraph" w:customStyle="1" w:styleId="1989BD15BD084DC4A06B44CA2F44BBFE1">
    <w:name w:val="1989BD15BD084DC4A06B44CA2F44BBFE1"/>
    <w:rsid w:val="0004448F"/>
    <w:rPr>
      <w:rFonts w:eastAsiaTheme="minorHAnsi"/>
      <w:lang w:eastAsia="en-US"/>
    </w:rPr>
  </w:style>
  <w:style w:type="paragraph" w:customStyle="1" w:styleId="3E0756B41222435B9224A15D95F822F41">
    <w:name w:val="3E0756B41222435B9224A15D95F822F41"/>
    <w:rsid w:val="0004448F"/>
    <w:rPr>
      <w:rFonts w:eastAsiaTheme="minorHAnsi"/>
      <w:lang w:eastAsia="en-US"/>
    </w:rPr>
  </w:style>
  <w:style w:type="paragraph" w:customStyle="1" w:styleId="339161F131A2401596303E240FC7B536">
    <w:name w:val="339161F131A2401596303E240FC7B536"/>
    <w:rsid w:val="0004448F"/>
  </w:style>
  <w:style w:type="paragraph" w:customStyle="1" w:styleId="9F8E2B29BB01447A8755F56A91548C84">
    <w:name w:val="9F8E2B29BB01447A8755F56A91548C84"/>
    <w:rsid w:val="00897CE0"/>
  </w:style>
  <w:style w:type="paragraph" w:customStyle="1" w:styleId="6F93BA2D5FDD48FD9B0D241EDB380A42">
    <w:name w:val="6F93BA2D5FDD48FD9B0D241EDB380A42"/>
    <w:rsid w:val="00897C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86AD5218EF14BA4C29BB2C6C1E568" ma:contentTypeVersion="37" ma:contentTypeDescription="Create a new document." ma:contentTypeScope="" ma:versionID="d5bc0a0c11d3344b951072b5844c7585">
  <xsd:schema xmlns:xsd="http://www.w3.org/2001/XMLSchema" xmlns:xs="http://www.w3.org/2001/XMLSchema" xmlns:p="http://schemas.microsoft.com/office/2006/metadata/properties" xmlns:ns1="http://schemas.microsoft.com/sharepoint/v3" xmlns:ns2="bef0b6da-4ad9-4c44-83c2-93d41ee84848" xmlns:ns3="86b2beb4-71ef-49fa-b84c-771b72b2a3ea" xmlns:ns4="f8c104ac-05b8-495a-ab8a-7fbe53a79cf3" xmlns:ns5="http://schemas.microsoft.com/sharepoint/v4" targetNamespace="http://schemas.microsoft.com/office/2006/metadata/properties" ma:root="true" ma:fieldsID="716e2b978d1e9d0a2c64c079c94cf918" ns1:_="" ns2:_="" ns3:_="" ns4:_="" ns5:_="">
    <xsd:import namespace="http://schemas.microsoft.com/sharepoint/v3"/>
    <xsd:import namespace="bef0b6da-4ad9-4c44-83c2-93d41ee84848"/>
    <xsd:import namespace="86b2beb4-71ef-49fa-b84c-771b72b2a3ea"/>
    <xsd:import namespace="f8c104ac-05b8-495a-ab8a-7fbe53a79cf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Hard_x0020_Copy_x003f_" minOccurs="0"/>
                <xsd:element ref="ns2:Approved_x0020_On" minOccurs="0"/>
                <xsd:element ref="ns2:Approved_x0020_By" minOccurs="0"/>
                <xsd:element ref="ns2:Record_x0020_Status"/>
                <xsd:element ref="ns2:Date_x0020_Clos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Active_x002f_Closed_x0020_" minOccurs="0"/>
                <xsd:element ref="ns2:Notes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3:TaxCatchAll" minOccurs="0"/>
                <xsd:element ref="ns2:Approvers" minOccurs="0"/>
                <xsd:element ref="ns2:Delegates" minOccurs="0"/>
                <xsd:element ref="ns2:Requestors" minOccurs="0"/>
                <xsd:element ref="ns2:RequestDate" minOccurs="0"/>
                <xsd:element ref="ns2:DueDate" minOccurs="0"/>
                <xsd:element ref="ns2:CompletionDate" minOccurs="0"/>
                <xsd:element ref="ns2:Comments" minOccurs="0"/>
                <xsd:element ref="ns2:CommentHistory" minOccurs="0"/>
                <xsd:element ref="ns2:ApprovalOutcome" minOccurs="0"/>
                <xsd:element ref="ns2:ApprovalHistory" minOccurs="0"/>
                <xsd:element ref="ns2:RequestHistory" minOccurs="0"/>
                <xsd:element ref="ns2:RequestComments" minOccurs="0"/>
                <xsd:element ref="ns4:Record_x0020_Number" minOccurs="0"/>
                <xsd:element ref="ns4:Container" minOccurs="0"/>
                <xsd:element ref="ns4:CM_x0020_Act_x002c__x0020_Rules_x0020_or_x0020_Regulation" minOccurs="0"/>
                <xsd:element ref="ns4:Advice_x0020_from_x0020_Barrister" minOccurs="0"/>
                <xsd:element ref="ns4:CM_x0020_Legal_x0020_Advice_x0020_Date_x0020_Received" minOccurs="0"/>
                <xsd:element ref="ns4:CM_x0020_Name_x0020_of_x0020_Practice_x0020_or_x0020_Barrister" minOccurs="0"/>
                <xsd:element ref="ns4:CM_x0020_Section_x002c__x0020_Reg_x0020_or_x0020_Rule_x0020_No" minOccurs="0"/>
                <xsd:element ref="ns4:CM_x0020_Short_x0020_Summary_x0020_of_x0020_Legal_x0020_Advice" minOccurs="0"/>
                <xsd:element ref="ns4:CM_x0020_Request_x0020_for_x0020_Advice_x0020_Document" minOccurs="0"/>
                <xsd:element ref="ns5:IconOverlay" minOccurs="0"/>
                <xsd:element ref="ns1:_vti_ItemDeclaredRecord" minOccurs="0"/>
                <xsd:element ref="ns1:_vti_ItemHoldRecordStatu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8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0b6da-4ad9-4c44-83c2-93d41ee84848" elementFormDefault="qualified">
    <xsd:import namespace="http://schemas.microsoft.com/office/2006/documentManagement/types"/>
    <xsd:import namespace="http://schemas.microsoft.com/office/infopath/2007/PartnerControls"/>
    <xsd:element name="Hard_x0020_Copy_x003f_" ma:index="8" nillable="true" ma:displayName="Hard Copy?" ma:default="0" ma:description="Did this document originate as a hard copy?" ma:internalName="Hard_x0020_Copy_x003F_">
      <xsd:simpleType>
        <xsd:restriction base="dms:Boolean"/>
      </xsd:simpleType>
    </xsd:element>
    <xsd:element name="Approved_x0020_On" ma:index="9" nillable="true" ma:displayName="Approved On" ma:default="" ma:description="Date document was approved" ma:format="DateOnly" ma:internalName="Approved_x0020_On">
      <xsd:simpleType>
        <xsd:restriction base="dms:DateTime"/>
      </xsd:simpleType>
    </xsd:element>
    <xsd:element name="Approved_x0020_By" ma:index="10" nillable="true" ma:displayName="Approved_By" ma:description="Who gave the approval" ma:list="UserInfo" ma:SharePointGroup="0" ma:internalName="Approved_x0020_By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ord_x0020_Status" ma:index="11" ma:displayName="Record Status" ma:default="Working" ma:description="Change to Final to Declare a Record" ma:format="Dropdown" ma:internalName="Record_x0020_Status">
      <xsd:simpleType>
        <xsd:restriction base="dms:Choice">
          <xsd:enumeration value="Working"/>
          <xsd:enumeration value="Final"/>
        </xsd:restriction>
      </xsd:simpleType>
    </xsd:element>
    <xsd:element name="Date_x0020_Closed" ma:index="12" nillable="true" ma:displayName="Date Closed" ma:default="" ma:description="Date activities ceased, usually applied at folder level" ma:format="DateOnly" ma:internalName="Date_x0020_Closed">
      <xsd:simpleType>
        <xsd:restriction base="dms:DateTim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ctive_x002f_Closed_x0020_" ma:index="17" nillable="true" ma:displayName="Active/Closed" ma:default="Active" ma:description="This column describes whether the file is active and in use or closed and no longer in use. It does not the ability to add documents to a folder." ma:format="Dropdown" ma:internalName="Active_x002F_Closed_x0020_">
      <xsd:simpleType>
        <xsd:restriction base="dms:Choice">
          <xsd:enumeration value="Active"/>
          <xsd:enumeration value="Closed"/>
          <xsd:enumeration value="Open"/>
        </xsd:restriction>
      </xsd:simpleType>
    </xsd:element>
    <xsd:element name="Notes" ma:index="18" nillable="true" ma:displayName="Notes" ma:format="Dropdown" ma:internalName="Notes">
      <xsd:simpleType>
        <xsd:restriction base="dms:Note"/>
      </xsd:simpleType>
    </xsd:element>
    <xsd:element name="Approvers" ma:index="25" nillable="true" ma:displayName="Approvers" ma:internalName="Approve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legates" ma:index="26" nillable="true" ma:displayName="Substitute Approver" ma:internalName="Delegate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questors" ma:index="27" nillable="true" ma:displayName="Requestors" ma:internalName="Requesto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questDate" ma:index="28" nillable="true" ma:displayName="Request Date" ma:format="DateOnly" ma:internalName="RequestDate">
      <xsd:simpleType>
        <xsd:restriction base="dms:DateTime"/>
      </xsd:simpleType>
    </xsd:element>
    <xsd:element name="DueDate" ma:index="29" nillable="true" ma:displayName="Due Date" ma:format="DateOnly" ma:internalName="DueDate">
      <xsd:simpleType>
        <xsd:restriction base="dms:DateTime"/>
      </xsd:simpleType>
    </xsd:element>
    <xsd:element name="CompletionDate" ma:index="30" nillable="true" ma:displayName="Completion Date" ma:format="DateOnly" ma:internalName="CompletionDate">
      <xsd:simpleType>
        <xsd:restriction base="dms:DateTime"/>
      </xsd:simpleType>
    </xsd:element>
    <xsd:element name="Comments" ma:index="31" nillable="true" ma:displayName="Comments" ma:internalName="Comments">
      <xsd:simpleType>
        <xsd:restriction base="dms:Note"/>
      </xsd:simpleType>
    </xsd:element>
    <xsd:element name="CommentHistory" ma:index="32" nillable="true" ma:displayName="Comment History" ma:internalName="CommentHistory">
      <xsd:simpleType>
        <xsd:restriction base="dms:Note"/>
      </xsd:simpleType>
    </xsd:element>
    <xsd:element name="ApprovalOutcome" ma:index="33" nillable="true" ma:displayName="Sign Off Status" ma:internalName="ApprovalOutcome">
      <xsd:simpleType>
        <xsd:restriction base="dms:Choice">
          <xsd:enumeration value="Approved"/>
          <xsd:enumeration value="Rejected"/>
          <xsd:enumeration value="Pending"/>
          <xsd:enumeration value="Cancelled"/>
        </xsd:restriction>
      </xsd:simpleType>
    </xsd:element>
    <xsd:element name="ApprovalHistory" ma:index="34" nillable="true" ma:displayName="Approval History" ma:internalName="ApprovalHistory">
      <xsd:simpleType>
        <xsd:restriction base="dms:Note"/>
      </xsd:simpleType>
    </xsd:element>
    <xsd:element name="RequestHistory" ma:index="35" nillable="true" ma:displayName="Request History" ma:internalName="RequestHistory">
      <xsd:simpleType>
        <xsd:restriction base="dms:Note"/>
      </xsd:simpleType>
    </xsd:element>
    <xsd:element name="RequestComments" ma:index="36" nillable="true" ma:displayName="Request Comments" ma:internalName="RequestComments">
      <xsd:simpleType>
        <xsd:restriction base="dms:Note"/>
      </xsd:simpleType>
    </xsd:element>
    <xsd:element name="MediaServiceDateTaken" ma:index="4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1" nillable="true" ma:taxonomy="true" ma:internalName="lcf76f155ced4ddcb4097134ff3c332f" ma:taxonomyFieldName="MediaServiceImageTags" ma:displayName="Image Tags" ma:readOnly="false" ma:fieldId="{5cf76f15-5ced-4ddc-b409-7134ff3c332f}" ma:taxonomyMulti="true" ma:sspId="34fae15e-107e-42d1-9d09-e2089e0277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5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2beb4-71ef-49fa-b84c-771b72b2a3ea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;#Operational Activities|46c23737-db76-4a1e-8e1b-e47a4da3a9f0" ma:fieldId="{20f84bba-9060-45b4-af56-8ee102a52dcb}" ma:sspId="34fae15e-107e-42d1-9d09-e2089e0277f0" ma:termSetId="59fd5e5a-670e-4bb1-80c5-73b3d55d75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32c2c17a-0257-4817-87f8-883aed387e40}" ma:internalName="TaxCatchAll" ma:showField="CatchAllData" ma:web="86b2beb4-71ef-49fa-b84c-771b72b2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104ac-05b8-495a-ab8a-7fbe53a79cf3" elementFormDefault="qualified">
    <xsd:import namespace="http://schemas.microsoft.com/office/2006/documentManagement/types"/>
    <xsd:import namespace="http://schemas.microsoft.com/office/infopath/2007/PartnerControls"/>
    <xsd:element name="Record_x0020_Number" ma:index="37" nillable="true" ma:displayName="Record Number" ma:description="" ma:internalName="Record_x0020_Number">
      <xsd:simpleType>
        <xsd:restriction base="dms:Text">
          <xsd:maxLength value="255"/>
        </xsd:restriction>
      </xsd:simpleType>
    </xsd:element>
    <xsd:element name="Container" ma:index="38" nillable="true" ma:displayName="Container" ma:description="" ma:internalName="Container">
      <xsd:simpleType>
        <xsd:restriction base="dms:Note"/>
      </xsd:simpleType>
    </xsd:element>
    <xsd:element name="CM_x0020_Act_x002c__x0020_Rules_x0020_or_x0020_Regulation" ma:index="39" nillable="true" ma:displayName="CM Act, Rules or Regulation" ma:description="" ma:internalName="CM_x0020_Act_x002c__x0020_Rules_x0020_or_x0020_Regulation">
      <xsd:simpleType>
        <xsd:restriction base="dms:Text">
          <xsd:maxLength value="255"/>
        </xsd:restriction>
      </xsd:simpleType>
    </xsd:element>
    <xsd:element name="Advice_x0020_from_x0020_Barrister" ma:index="40" nillable="true" ma:displayName="Advice from Barrister" ma:description="" ma:internalName="Advice_x0020_from_x0020_Barrister">
      <xsd:simpleType>
        <xsd:restriction base="dms:Boolean"/>
      </xsd:simpleType>
    </xsd:element>
    <xsd:element name="CM_x0020_Legal_x0020_Advice_x0020_Date_x0020_Received" ma:index="41" nillable="true" ma:displayName="CM Legal Advice Date Received" ma:default="" ma:description="" ma:format="DateOnly" ma:internalName="CM_x0020_Legal_x0020_Advice_x0020_Date_x0020_Received">
      <xsd:simpleType>
        <xsd:restriction base="dms:DateTime"/>
      </xsd:simpleType>
    </xsd:element>
    <xsd:element name="CM_x0020_Name_x0020_of_x0020_Practice_x0020_or_x0020_Barrister" ma:index="42" nillable="true" ma:displayName="CM Name of Practice or Barrister" ma:description="" ma:internalName="CM_x0020_Name_x0020_of_x0020_Practice_x0020_or_x0020_Barrister">
      <xsd:simpleType>
        <xsd:restriction base="dms:Text">
          <xsd:maxLength value="255"/>
        </xsd:restriction>
      </xsd:simpleType>
    </xsd:element>
    <xsd:element name="CM_x0020_Section_x002c__x0020_Reg_x0020_or_x0020_Rule_x0020_No" ma:index="43" nillable="true" ma:displayName="CM Section, Reg or Rule No" ma:description="" ma:internalName="CM_x0020_Section_x002c__x0020_Reg_x0020_or_x0020_Rule_x0020_No">
      <xsd:simpleType>
        <xsd:restriction base="dms:Text">
          <xsd:maxLength value="255"/>
        </xsd:restriction>
      </xsd:simpleType>
    </xsd:element>
    <xsd:element name="CM_x0020_Short_x0020_Summary_x0020_of_x0020_Legal_x0020_Advice" ma:index="44" nillable="true" ma:displayName="CM Short Summary of Legal Advice" ma:description="" ma:internalName="CM_x0020_Short_x0020_Summary_x0020_of_x0020_Legal_x0020_Advice">
      <xsd:simpleType>
        <xsd:restriction base="dms:Note"/>
      </xsd:simpleType>
    </xsd:element>
    <xsd:element name="CM_x0020_Request_x0020_for_x0020_Advice_x0020_Document" ma:index="45" nillable="true" ma:displayName="CM Request for Advice Document" ma:description="" ma:internalName="CM_x0020_Request_x0020_for_x0020_Advice_x0020_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b2beb4-71ef-49fa-b84c-771b72b2a3ea">
      <Value>1</Value>
    </TaxCatchAll>
    <i0f84bba906045b4af568ee102a52dcb xmlns="86b2beb4-71ef-49fa-b84c-771b72b2a3e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Operational Activities</TermName>
          <TermId xmlns="http://schemas.microsoft.com/office/infopath/2007/PartnerControls">46c23737-db76-4a1e-8e1b-e47a4da3a9f0</TermId>
        </TermInfo>
      </Terms>
    </i0f84bba906045b4af568ee102a52dcb>
    <Active_x002f_Closed_x0020_ xmlns="bef0b6da-4ad9-4c44-83c2-93d41ee84848">Active</Active_x002f_Closed_x0020_>
    <ApprovalHistory xmlns="bef0b6da-4ad9-4c44-83c2-93d41ee84848" xsi:nil="true"/>
    <ApprovalOutcome xmlns="bef0b6da-4ad9-4c44-83c2-93d41ee84848" xsi:nil="true"/>
    <Approved_x0020_By xmlns="bef0b6da-4ad9-4c44-83c2-93d41ee84848">
      <UserInfo>
        <DisplayName/>
        <AccountId xsi:nil="true"/>
        <AccountType/>
      </UserInfo>
    </Approved_x0020_By>
    <Approved_x0020_On xmlns="bef0b6da-4ad9-4c44-83c2-93d41ee84848" xsi:nil="true"/>
    <Approvers xmlns="bef0b6da-4ad9-4c44-83c2-93d41ee84848">
      <UserInfo>
        <DisplayName/>
        <AccountId xsi:nil="true"/>
        <AccountType/>
      </UserInfo>
    </Approvers>
    <CommentHistory xmlns="bef0b6da-4ad9-4c44-83c2-93d41ee84848" xsi:nil="true"/>
    <Comments xmlns="bef0b6da-4ad9-4c44-83c2-93d41ee84848" xsi:nil="true"/>
    <CompletionDate xmlns="bef0b6da-4ad9-4c44-83c2-93d41ee84848" xsi:nil="true"/>
    <Date_x0020_Closed xmlns="bef0b6da-4ad9-4c44-83c2-93d41ee84848" xsi:nil="true"/>
    <Delegates xmlns="bef0b6da-4ad9-4c44-83c2-93d41ee84848">
      <UserInfo>
        <DisplayName/>
        <AccountId xsi:nil="true"/>
        <AccountType/>
      </UserInfo>
    </Delegates>
    <DueDate xmlns="bef0b6da-4ad9-4c44-83c2-93d41ee84848" xsi:nil="true"/>
    <Hard_x0020_Copy_x003f_ xmlns="bef0b6da-4ad9-4c44-83c2-93d41ee84848">false</Hard_x0020_Copy_x003f_>
    <Notes xmlns="bef0b6da-4ad9-4c44-83c2-93d41ee84848" xsi:nil="true"/>
    <Record_x0020_Status xmlns="bef0b6da-4ad9-4c44-83c2-93d41ee84848">Working</Record_x0020_Status>
    <RequestComments xmlns="bef0b6da-4ad9-4c44-83c2-93d41ee84848" xsi:nil="true"/>
    <RequestDate xmlns="bef0b6da-4ad9-4c44-83c2-93d41ee84848" xsi:nil="true"/>
    <RequestHistory xmlns="bef0b6da-4ad9-4c44-83c2-93d41ee84848" xsi:nil="true"/>
    <Requestors xmlns="bef0b6da-4ad9-4c44-83c2-93d41ee84848">
      <UserInfo>
        <DisplayName/>
        <AccountId xsi:nil="true"/>
        <AccountType/>
      </UserInfo>
    </Requestors>
    <lcf76f155ced4ddcb4097134ff3c332f xmlns="bef0b6da-4ad9-4c44-83c2-93d41ee84848">
      <Terms xmlns="http://schemas.microsoft.com/office/infopath/2007/PartnerControls"/>
    </lcf76f155ced4ddcb4097134ff3c332f>
    <Advice_x0020_from_x0020_Barrister xmlns="f8c104ac-05b8-495a-ab8a-7fbe53a79cf3" xsi:nil="true"/>
    <CM_x0020_Act_x002c__x0020_Rules_x0020_or_x0020_Regulation xmlns="f8c104ac-05b8-495a-ab8a-7fbe53a79cf3" xsi:nil="true"/>
    <CM_x0020_Legal_x0020_Advice_x0020_Date_x0020_Received xmlns="f8c104ac-05b8-495a-ab8a-7fbe53a79cf3" xsi:nil="true"/>
    <CM_x0020_Name_x0020_of_x0020_Practice_x0020_or_x0020_Barrister xmlns="f8c104ac-05b8-495a-ab8a-7fbe53a79cf3" xsi:nil="true"/>
    <CM_x0020_Request_x0020_for_x0020_Advice_x0020_Document xmlns="f8c104ac-05b8-495a-ab8a-7fbe53a79cf3" xsi:nil="true"/>
    <CM_x0020_Section_x002c__x0020_Reg_x0020_or_x0020_Rule_x0020_No xmlns="f8c104ac-05b8-495a-ab8a-7fbe53a79cf3" xsi:nil="true"/>
    <CM_x0020_Short_x0020_Summary_x0020_of_x0020_Legal_x0020_Advice xmlns="f8c104ac-05b8-495a-ab8a-7fbe53a79cf3" xsi:nil="true"/>
    <Container xmlns="f8c104ac-05b8-495a-ab8a-7fbe53a79cf3" xsi:nil="true"/>
    <Record_x0020_Number xmlns="f8c104ac-05b8-495a-ab8a-7fbe53a79cf3" xsi:nil="true"/>
    <IconOverlay xmlns="http://schemas.microsoft.com/sharepoint/v4" xsi:nil="true"/>
    <_dlc_DocId xmlns="86b2beb4-71ef-49fa-b84c-771b72b2a3ea">EDOC-1437765356-619</_dlc_DocId>
    <_dlc_DocIdUrl xmlns="86b2beb4-71ef-49fa-b84c-771b72b2a3ea">
      <Url>https://lsbcvicgovau.sharepoint.com/sites/EDOC-StrategicComms/_layouts/15/DocIdRedir.aspx?ID=EDOC-1437765356-619</Url>
      <Description>EDOC-1437765356-619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34fae15e-107e-42d1-9d09-e2089e0277f0" ContentTypeId="0x01" PreviousValue="false"/>
</file>

<file path=customXml/itemProps1.xml><?xml version="1.0" encoding="utf-8"?>
<ds:datastoreItem xmlns:ds="http://schemas.openxmlformats.org/officeDocument/2006/customXml" ds:itemID="{0E96A1E2-A6D8-4BE2-B4C4-3B64104C9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f0b6da-4ad9-4c44-83c2-93d41ee84848"/>
    <ds:schemaRef ds:uri="86b2beb4-71ef-49fa-b84c-771b72b2a3ea"/>
    <ds:schemaRef ds:uri="f8c104ac-05b8-495a-ab8a-7fbe53a79cf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9FD999-B5AD-4E57-B27E-9433921E6652}">
  <ds:schemaRefs>
    <ds:schemaRef ds:uri="http://schemas.microsoft.com/office/2006/metadata/properties"/>
    <ds:schemaRef ds:uri="http://schemas.microsoft.com/office/infopath/2007/PartnerControls"/>
    <ds:schemaRef ds:uri="86b2beb4-71ef-49fa-b84c-771b72b2a3ea"/>
    <ds:schemaRef ds:uri="bef0b6da-4ad9-4c44-83c2-93d41ee84848"/>
    <ds:schemaRef ds:uri="f8c104ac-05b8-495a-ab8a-7fbe53a79cf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C551B02-0028-4854-BA4E-983B5D9053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32F330-3D80-4EFA-BFE9-C1176F456D6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C06AB71-9C97-4B38-84C8-02FF0378243D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d4aa6e82-05b8-4e95-9982-ec824d4097a5}" enabled="1" method="Privileged" siteId="{942fa897-dc9a-4b67-b4c5-06cb853aed1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Amanda template</Template>
  <TotalTime>7</TotalTime>
  <Pages>3</Pages>
  <Words>599</Words>
  <Characters>2975</Characters>
  <Application>Microsoft Office Word</Application>
  <DocSecurity>0</DocSecurity>
  <Lines>57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Paul</dc:creator>
  <cp:keywords/>
  <dc:description/>
  <cp:lastModifiedBy>Amanda Paul</cp:lastModifiedBy>
  <cp:revision>8</cp:revision>
  <dcterms:created xsi:type="dcterms:W3CDTF">2026-10-15T06:08:00Z</dcterms:created>
  <dcterms:modified xsi:type="dcterms:W3CDTF">2026-11-05T23:54:00Z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22ba24ef,6d477412,a34cd1b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d4aa6e82-05b8-4e95-9982-ec824d4097a5_Enabled">
    <vt:lpwstr>true</vt:lpwstr>
  </property>
  <property fmtid="{D5CDD505-2E9C-101B-9397-08002B2CF9AE}" pid="6" name="MSIP_Label_d4aa6e82-05b8-4e95-9982-ec824d4097a5_SetDate">
    <vt:lpwstr>2026-03-17T02:55:09Z</vt:lpwstr>
  </property>
  <property fmtid="{D5CDD505-2E9C-101B-9397-08002B2CF9AE}" pid="7" name="MSIP_Label_d4aa6e82-05b8-4e95-9982-ec824d4097a5_Method">
    <vt:lpwstr>Privileged</vt:lpwstr>
  </property>
  <property fmtid="{D5CDD505-2E9C-101B-9397-08002B2CF9AE}" pid="8" name="MSIP_Label_d4aa6e82-05b8-4e95-9982-ec824d4097a5_Name">
    <vt:lpwstr>OFFICIAL</vt:lpwstr>
  </property>
  <property fmtid="{D5CDD505-2E9C-101B-9397-08002B2CF9AE}" pid="9" name="MSIP_Label_d4aa6e82-05b8-4e95-9982-ec824d4097a5_SiteId">
    <vt:lpwstr>942fa897-dc9a-4b67-b4c5-06cb853aed1d</vt:lpwstr>
  </property>
  <property fmtid="{D5CDD505-2E9C-101B-9397-08002B2CF9AE}" pid="10" name="MSIP_Label_d4aa6e82-05b8-4e95-9982-ec824d4097a5_ActionId">
    <vt:lpwstr>ecc37486-5ce1-42c6-81dd-1d99e497a76b</vt:lpwstr>
  </property>
  <property fmtid="{D5CDD505-2E9C-101B-9397-08002B2CF9AE}" pid="11" name="MSIP_Label_d4aa6e82-05b8-4e95-9982-ec824d4097a5_ContentBits">
    <vt:lpwstr>1</vt:lpwstr>
  </property>
  <property fmtid="{D5CDD505-2E9C-101B-9397-08002B2CF9AE}" pid="12" name="MSIP_Label_d4aa6e82-05b8-4e95-9982-ec824d4097a5_Tag">
    <vt:lpwstr>10, 0, 1, 1</vt:lpwstr>
  </property>
  <property fmtid="{D5CDD505-2E9C-101B-9397-08002B2CF9AE}" pid="13" name="ContentTypeId">
    <vt:lpwstr>0x010100E1486AD5218EF14BA4C29BB2C6C1E568</vt:lpwstr>
  </property>
  <property fmtid="{D5CDD505-2E9C-101B-9397-08002B2CF9AE}" pid="14" name="RevIMBCS">
    <vt:lpwstr>1;#Operational Activities|46c23737-db76-4a1e-8e1b-e47a4da3a9f0</vt:lpwstr>
  </property>
  <property fmtid="{D5CDD505-2E9C-101B-9397-08002B2CF9AE}" pid="15" name="Active/Closed">
    <vt:lpwstr>Active</vt:lpwstr>
  </property>
  <property fmtid="{D5CDD505-2E9C-101B-9397-08002B2CF9AE}" pid="16" name="_dlc_DocIdItemGuid">
    <vt:lpwstr>f68e0bff-04a9-435a-8da3-dacfb5baac5b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